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5218C" w14:textId="77777777" w:rsidR="00727A13" w:rsidRDefault="001A6730" w:rsidP="00CC5E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2D444" wp14:editId="028DDBB8">
                <wp:simplePos x="0" y="0"/>
                <wp:positionH relativeFrom="margin">
                  <wp:posOffset>-323850</wp:posOffset>
                </wp:positionH>
                <wp:positionV relativeFrom="paragraph">
                  <wp:posOffset>105411</wp:posOffset>
                </wp:positionV>
                <wp:extent cx="7515225" cy="13906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DDCF3" w14:textId="77777777" w:rsidR="00AA799C" w:rsidRPr="00E61480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4C824612" w14:textId="77777777" w:rsidR="002041D5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Owner/Director: Stacey Betz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20000 Old Scenic Hwy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Zachary, LA 70791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844237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="00AA799C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3CC6FAAE" w14:textId="2B2C58D8" w:rsidR="00AA799C" w:rsidRPr="00655071" w:rsidRDefault="00E61480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38119C">
                              <w:t xml:space="preserve"> </w:t>
                            </w:r>
                            <w:r w:rsidR="0038119C" w:rsidRPr="0038119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="002041D5" w:rsidRPr="0038119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D17C3C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D444" id="Rectangle 2" o:spid="_x0000_s1026" style="position:absolute;left:0;text-align:left;margin-left:-25.5pt;margin-top:8.3pt;width:591.7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" filled="f" stroked="f">
                <v:textbox>
                  <w:txbxContent>
                    <w:p w14:paraId="7A2DDCF3" w14:textId="77777777" w:rsidR="00AA799C" w:rsidRPr="00E61480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4C824612" w14:textId="77777777" w:rsidR="002041D5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Owner/Director: Stacey Betz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20000 Old Scenic Hwy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Zachary, LA 70791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844237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="00AA799C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3CC6FAAE" w14:textId="2B2C58D8" w:rsidR="00AA799C" w:rsidRPr="00655071" w:rsidRDefault="00E61480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38119C">
                        <w:t xml:space="preserve"> </w:t>
                      </w:r>
                      <w:r w:rsidR="0038119C" w:rsidRPr="0038119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="002041D5" w:rsidRPr="0038119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D17C3C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4B17A" w14:textId="77777777" w:rsidR="001F7467" w:rsidRDefault="001F7467"/>
    <w:p w14:paraId="55B9894F" w14:textId="77777777" w:rsidR="001F7467" w:rsidRDefault="001F7467"/>
    <w:p w14:paraId="0918A4B6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738488" w14:textId="1FFE7B0A" w:rsidR="00D5676C" w:rsidRPr="008A2E93" w:rsidRDefault="008A2E93" w:rsidP="008A2E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6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                               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202</w:t>
      </w:r>
      <w:r w:rsidR="000B1E37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3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-202</w:t>
      </w:r>
      <w:r w:rsidR="000B1E37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4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Tuition Agreement</w:t>
      </w:r>
    </w:p>
    <w:p w14:paraId="17B0018B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*Please initial each statement*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37E472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This tuition agreement is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52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contract and is only canceled with a 2 week notice.</w:t>
      </w:r>
    </w:p>
    <w:p w14:paraId="3943D70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is due regardless of absence for illness, vacation, holidays, or weather closures,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9D4424" w14:textId="2A143445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483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</w:t>
      </w:r>
      <w:r w:rsidR="007D7858">
        <w:rPr>
          <w:rFonts w:ascii="Times New Roman" w:eastAsia="Times New Roman" w:hAnsi="Times New Roman" w:cs="Times New Roman"/>
          <w:color w:val="000000"/>
          <w:sz w:val="24"/>
          <w:szCs w:val="24"/>
        </w:rPr>
        <w:t>Tuition is to be paid by the date given on the invoice to avoid late fees.</w:t>
      </w:r>
    </w:p>
    <w:p w14:paraId="7E4C0B0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Payments must be paid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Brightwheel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no checks or cash will be accepted.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50897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payments are due in advance of services.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B6D721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197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If you are not signed up for extended day care, and exceed a 10 hour day, your account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will be charged $15 per day that it is exceeded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67BD3D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If you pick-up past the 10 hour window more than 3 times, while not being signed up 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extended day, your charges will change to extended day on the next statement.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DD3CC76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Late payment fees will be assessed at the rate of $10 per business day, based on your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agreed payment schedule.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57BC15" w14:textId="64260E03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must be current for your child to attend.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0C1179" w14:textId="4F7A737C" w:rsidR="007D7858" w:rsidRDefault="007D7858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Autopay is mandatory. Parents with CCAP or TIPS will only be billed for their copay.  </w:t>
      </w:r>
    </w:p>
    <w:p w14:paraId="4DD75D27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 agree to pay in the following manner: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1D6DD1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Monthly (1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each month) </w:t>
      </w:r>
    </w:p>
    <w:p w14:paraId="360AE42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Bi-weekly (1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and 15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each month) </w:t>
      </w:r>
    </w:p>
    <w:p w14:paraId="5ADFCEB0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_______ Weekly (Friday before service)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090EF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By initialing and signing this agreement, I understand and will follow these policies.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18F786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Signature: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F8A001B" w14:textId="76B3FFB0" w:rsidR="00D5676C" w:rsidRPr="00297617" w:rsidRDefault="00D5676C" w:rsidP="007F53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Printed Name: ____________________________________________</w:t>
      </w:r>
      <w:r w:rsidR="007F53BE">
        <w:rPr>
          <w:rFonts w:ascii="Times New Roman" w:eastAsia="Times New Roman" w:hAnsi="Times New Roman" w:cs="Times New Roman"/>
          <w:color w:val="000000"/>
          <w:sz w:val="24"/>
          <w:szCs w:val="24"/>
        </w:rPr>
        <w:t>__     Date: ________________________</w:t>
      </w:r>
    </w:p>
    <w:sectPr w:rsidR="00D5676C" w:rsidRPr="00297617" w:rsidSect="00576A4E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F298B" w14:textId="77777777" w:rsidR="003E2C7E" w:rsidRDefault="003E2C7E" w:rsidP="001F7467">
      <w:pPr>
        <w:spacing w:after="0" w:line="240" w:lineRule="auto"/>
      </w:pPr>
      <w:r>
        <w:separator/>
      </w:r>
    </w:p>
  </w:endnote>
  <w:endnote w:type="continuationSeparator" w:id="0">
    <w:p w14:paraId="7684D86F" w14:textId="77777777" w:rsidR="003E2C7E" w:rsidRDefault="003E2C7E" w:rsidP="001F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647F" w14:textId="77777777" w:rsidR="00576A4E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8CD72F" wp14:editId="0227FFD8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635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5616BF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314C" w14:textId="77777777" w:rsidR="00B62321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03FAF5" wp14:editId="11BF7D12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08C01C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" stroked="f">
              <v:fill r:id="rId2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AE5F8" w14:textId="77777777" w:rsidR="003E2C7E" w:rsidRDefault="003E2C7E" w:rsidP="001F7467">
      <w:pPr>
        <w:spacing w:after="0" w:line="240" w:lineRule="auto"/>
      </w:pPr>
      <w:r>
        <w:separator/>
      </w:r>
    </w:p>
  </w:footnote>
  <w:footnote w:type="continuationSeparator" w:id="0">
    <w:p w14:paraId="6937BB42" w14:textId="77777777" w:rsidR="003E2C7E" w:rsidRDefault="003E2C7E" w:rsidP="001F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D004" w14:textId="77777777" w:rsidR="00576A4E" w:rsidRDefault="001A67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8EA5CF" wp14:editId="227BD3B7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FE63D6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" stroked="f">
              <v:fill r:id="rId2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75D1FA" wp14:editId="5A0503AA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E6D05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D6A722B" wp14:editId="47AA943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B968EF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">
              <v:oval id="Oval 8" o:spid="_x0000_s1027" style="position:absolute;left:9180;top:208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5GcEA&#10;AADaAAAADwAAAGRycy9kb3ducmV2LnhtbESPzWrDMBCE74G+g9hCLqGRE0NT3CghpC30mh9y3lpb&#10;W9RaGUlx5LevCoEeh5n5hllvk+3EQD4YxwoW8wIEce204UbB+fTx9AIiRGSNnWNSMFKA7eZhssZK&#10;uxsfaDjGRmQIhwoVtDH2lZShbslimLueOHvfzluMWfpGao+3DLedXBbFs7RoOC+02NO+pfrneLUK&#10;hrO/JD8as+rHMn29le92hoVS08e0ewURKcX/8L39qRWU8Hcl3w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eRnBAAAA2gAAAA8AAAAAAAAAAAAAAAAAmAIAAGRycy9kb3du&#10;cmV2LnhtbFBLBQYAAAAABAAEAPUAAACGAwAAAAA=&#10;" stroked="f"/>
              <v:oval id="Oval 9" o:spid="_x0000_s1028" style="position:absolute;left:7125;top:220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hbcEA&#10;AADaAAAADwAAAGRycy9kb3ducmV2LnhtbESPQWsCMRSE7wX/Q3hCL0WzrVLL1iilreBVK56fm9fd&#10;0M3LkqRr9t8bQfA4zMw3zHKdbCt68sE4VvA8LUAQV04brhUcfjaTNxAhImtsHZOCgQKsV6OHJZba&#10;nXlH/T7WIkM4lKigibErpQxVQxbD1HXE2ft13mLM0tdSezxnuG3lS1G8SouG80KDHX02VP3t/62C&#10;/uCPyQ/GLLphlk5fs2/7hIVSj+P08Q4iUor38K291QrmcL2Sb4Bc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4W3BAAAA2gAAAA8AAAAAAAAAAAAAAAAAmAIAAGRycy9kb3du&#10;cmV2LnhtbFBLBQYAAAAABAAEAPUAAACGAwAAAAA=&#10;" stroked="f"/>
              <v:oval id="Oval 10" o:spid="_x0000_s1029" style="position:absolute;left:6315;top:1965;width:2445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E9sEA&#10;AADaAAAADwAAAGRycy9kb3ducmV2LnhtbESPQWsCMRSE7wX/Q3hCL0WzrVjL1iilreBVK56fm9fd&#10;0M3LkqRr9t8bQfA4zMw3zHKdbCt68sE4VvA8LUAQV04brhUcfjaTNxAhImtsHZOCgQKsV6OHJZba&#10;nXlH/T7WIkM4lKigibErpQxVQxbD1HXE2ft13mLM0tdSezxnuG3lS1G8SouG80KDHX02VP3t/62C&#10;/uCPyQ/GLLphlk5fs2/7hIVSj+P08Q4iUor38K291QrmcL2Sb4Bc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RPbBAAAA2gAAAA8AAAAAAAAAAAAAAAAAmAIAAGRycy9kb3du&#10;cmV2LnhtbFBLBQYAAAAABAAEAPUAAACGAwAAAAA=&#10;" stroked="f"/>
              <v:oval id="Oval 11" o:spid="_x0000_s1030" style="position:absolute;left:5340;top:2205;width:210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agcAA&#10;AADaAAAADwAAAGRycy9kb3ducmV2LnhtbESPQWsCMRSE74L/IbyCF9FsK1jZGkVqBa+14vm5ed0N&#10;3bwsSVyz/94UCj0OM/MNs94m24qefDCOFTzPCxDEldOGawXnr8NsBSJEZI2tY1IwUIDtZjxaY6nd&#10;nT+pP8VaZAiHEhU0MXallKFqyGKYu444e9/OW4xZ+lpqj/cMt618KYqltGg4LzTY0XtD1c/pZhX0&#10;Z39JfjDmtRsW6bpffNgpFkpNntLuDUSkFP/Df+2jVrCE3yv5Bs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XagcAAAADaAAAADwAAAAAAAAAAAAAAAACYAgAAZHJzL2Rvd25y&#10;ZXYueG1sUEsFBgAAAAAEAAQA9QAAAIUDAAAAAA==&#10;" stroked="f"/>
              <v:oval id="Oval 12" o:spid="_x0000_s1031" style="position:absolute;left:2100;top:2205;width:40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/GsEA&#10;AADaAAAADwAAAGRycy9kb3ducmV2LnhtbESPT2sCMRTE7wW/Q3hCL0WzrVBlNYr4B3qtlZ6fm+du&#10;cPOyJOma/famUOhxmJnfMKtNsq3oyQfjWMHrtABBXDltuFZw/jpOFiBCRNbYOiYFAwXYrEdPKyy1&#10;u/Mn9adYiwzhUKKCJsaulDJUDVkMU9cRZ+/qvMWYpa+l9njPcNvKt6J4lxYN54UGO9o1VN1OP1ZB&#10;f/bfyQ/GzLthli772cG+YKHU8zhtlyAipfgf/mt/aAVz+L2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fxrBAAAA2gAAAA8AAAAAAAAAAAAAAAAAmAIAAGRycy9kb3du&#10;cmV2LnhtbFBLBQYAAAAABAAEAPUAAACGAwAAAAA=&#10;" stroked="f"/>
              <v:oval id="Oval 13" o:spid="_x0000_s1032" style="position:absolute;left:-300;top:208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148A8"/>
    <w:multiLevelType w:val="hybridMultilevel"/>
    <w:tmpl w:val="970AE196"/>
    <w:lvl w:ilvl="0" w:tplc="B82E751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1341D0"/>
    <w:multiLevelType w:val="hybridMultilevel"/>
    <w:tmpl w:val="1EE8FDE6"/>
    <w:lvl w:ilvl="0" w:tplc="ECECB758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180"/>
    <w:multiLevelType w:val="multilevel"/>
    <w:tmpl w:val="EC0E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97782"/>
    <w:multiLevelType w:val="hybridMultilevel"/>
    <w:tmpl w:val="E6E20F48"/>
    <w:lvl w:ilvl="0" w:tplc="4918B56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253510"/>
    <w:multiLevelType w:val="multilevel"/>
    <w:tmpl w:val="D87A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F0B14"/>
    <w:multiLevelType w:val="multilevel"/>
    <w:tmpl w:val="5CC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403922">
    <w:abstractNumId w:val="0"/>
  </w:num>
  <w:num w:numId="2" w16cid:durableId="1497070187">
    <w:abstractNumId w:val="3"/>
  </w:num>
  <w:num w:numId="3" w16cid:durableId="263618063">
    <w:abstractNumId w:val="1"/>
  </w:num>
  <w:num w:numId="4" w16cid:durableId="1273320708">
    <w:abstractNumId w:val="4"/>
  </w:num>
  <w:num w:numId="5" w16cid:durableId="712534669">
    <w:abstractNumId w:val="2"/>
  </w:num>
  <w:num w:numId="6" w16cid:durableId="493879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434B3"/>
    <w:rsid w:val="00065B02"/>
    <w:rsid w:val="000919F9"/>
    <w:rsid w:val="00092965"/>
    <w:rsid w:val="0009332F"/>
    <w:rsid w:val="000936EB"/>
    <w:rsid w:val="000B1E37"/>
    <w:rsid w:val="000B23BE"/>
    <w:rsid w:val="000C7163"/>
    <w:rsid w:val="000D463F"/>
    <w:rsid w:val="00122600"/>
    <w:rsid w:val="0013731A"/>
    <w:rsid w:val="00160DD6"/>
    <w:rsid w:val="00173B3A"/>
    <w:rsid w:val="00175AB7"/>
    <w:rsid w:val="001A6730"/>
    <w:rsid w:val="001C0BC9"/>
    <w:rsid w:val="001C234F"/>
    <w:rsid w:val="001C29F5"/>
    <w:rsid w:val="001E5A18"/>
    <w:rsid w:val="001E711F"/>
    <w:rsid w:val="001F5ECD"/>
    <w:rsid w:val="001F7467"/>
    <w:rsid w:val="002041D5"/>
    <w:rsid w:val="0025006D"/>
    <w:rsid w:val="002535DB"/>
    <w:rsid w:val="00256AC7"/>
    <w:rsid w:val="00276868"/>
    <w:rsid w:val="00297617"/>
    <w:rsid w:val="002C2AFF"/>
    <w:rsid w:val="002E625B"/>
    <w:rsid w:val="0030035F"/>
    <w:rsid w:val="00314E65"/>
    <w:rsid w:val="00341BF9"/>
    <w:rsid w:val="00342748"/>
    <w:rsid w:val="00351086"/>
    <w:rsid w:val="00351231"/>
    <w:rsid w:val="00373919"/>
    <w:rsid w:val="0038119C"/>
    <w:rsid w:val="00393DE0"/>
    <w:rsid w:val="003B696D"/>
    <w:rsid w:val="003E2C7E"/>
    <w:rsid w:val="003E7E4D"/>
    <w:rsid w:val="004A740A"/>
    <w:rsid w:val="004C5A06"/>
    <w:rsid w:val="004E4F32"/>
    <w:rsid w:val="004F32BB"/>
    <w:rsid w:val="004F5044"/>
    <w:rsid w:val="00512D0B"/>
    <w:rsid w:val="0051562A"/>
    <w:rsid w:val="0054283A"/>
    <w:rsid w:val="00551A2B"/>
    <w:rsid w:val="005622A6"/>
    <w:rsid w:val="005676A2"/>
    <w:rsid w:val="00571B5F"/>
    <w:rsid w:val="00576A4E"/>
    <w:rsid w:val="005A1B9A"/>
    <w:rsid w:val="005A5A06"/>
    <w:rsid w:val="005B4A36"/>
    <w:rsid w:val="005F64E7"/>
    <w:rsid w:val="005F7DC3"/>
    <w:rsid w:val="00605061"/>
    <w:rsid w:val="00655071"/>
    <w:rsid w:val="00684E24"/>
    <w:rsid w:val="00691B83"/>
    <w:rsid w:val="0069722A"/>
    <w:rsid w:val="006B4A6C"/>
    <w:rsid w:val="006D1C81"/>
    <w:rsid w:val="006D3D5B"/>
    <w:rsid w:val="006D4D68"/>
    <w:rsid w:val="0070735F"/>
    <w:rsid w:val="00723AE1"/>
    <w:rsid w:val="00727A13"/>
    <w:rsid w:val="0074503F"/>
    <w:rsid w:val="00764A09"/>
    <w:rsid w:val="00771C74"/>
    <w:rsid w:val="007838AB"/>
    <w:rsid w:val="00783F2D"/>
    <w:rsid w:val="0079309A"/>
    <w:rsid w:val="007D6D6E"/>
    <w:rsid w:val="007D7858"/>
    <w:rsid w:val="007E0D4D"/>
    <w:rsid w:val="007F53BE"/>
    <w:rsid w:val="00840BE4"/>
    <w:rsid w:val="00844237"/>
    <w:rsid w:val="008505DB"/>
    <w:rsid w:val="00893132"/>
    <w:rsid w:val="008A2E93"/>
    <w:rsid w:val="00900CA5"/>
    <w:rsid w:val="009048A6"/>
    <w:rsid w:val="00912402"/>
    <w:rsid w:val="009415E3"/>
    <w:rsid w:val="00955220"/>
    <w:rsid w:val="0096325C"/>
    <w:rsid w:val="00975E55"/>
    <w:rsid w:val="009854BD"/>
    <w:rsid w:val="009A66F1"/>
    <w:rsid w:val="009B34A0"/>
    <w:rsid w:val="009B4314"/>
    <w:rsid w:val="009B44C2"/>
    <w:rsid w:val="009C69C0"/>
    <w:rsid w:val="00A0682E"/>
    <w:rsid w:val="00A106F8"/>
    <w:rsid w:val="00A179D7"/>
    <w:rsid w:val="00AA799C"/>
    <w:rsid w:val="00AC60E5"/>
    <w:rsid w:val="00AE2106"/>
    <w:rsid w:val="00AF4A90"/>
    <w:rsid w:val="00B14474"/>
    <w:rsid w:val="00B208C9"/>
    <w:rsid w:val="00B51663"/>
    <w:rsid w:val="00B62321"/>
    <w:rsid w:val="00B71F08"/>
    <w:rsid w:val="00B82D8A"/>
    <w:rsid w:val="00BA08C0"/>
    <w:rsid w:val="00BE30DD"/>
    <w:rsid w:val="00C168D3"/>
    <w:rsid w:val="00C502EA"/>
    <w:rsid w:val="00C81C7B"/>
    <w:rsid w:val="00C83D71"/>
    <w:rsid w:val="00CA3A72"/>
    <w:rsid w:val="00CB32D8"/>
    <w:rsid w:val="00CB35BE"/>
    <w:rsid w:val="00CC5ED0"/>
    <w:rsid w:val="00CE2D88"/>
    <w:rsid w:val="00CF6772"/>
    <w:rsid w:val="00CF7DD9"/>
    <w:rsid w:val="00D0503A"/>
    <w:rsid w:val="00D1283D"/>
    <w:rsid w:val="00D17C3C"/>
    <w:rsid w:val="00D213DE"/>
    <w:rsid w:val="00D313CC"/>
    <w:rsid w:val="00D43623"/>
    <w:rsid w:val="00D5676C"/>
    <w:rsid w:val="00D65AF9"/>
    <w:rsid w:val="00D70DB1"/>
    <w:rsid w:val="00DE2A92"/>
    <w:rsid w:val="00DF0DAA"/>
    <w:rsid w:val="00E14693"/>
    <w:rsid w:val="00E17EE7"/>
    <w:rsid w:val="00E3112F"/>
    <w:rsid w:val="00E34B22"/>
    <w:rsid w:val="00E4348A"/>
    <w:rsid w:val="00E52A1E"/>
    <w:rsid w:val="00E60CCD"/>
    <w:rsid w:val="00E61480"/>
    <w:rsid w:val="00E66C03"/>
    <w:rsid w:val="00E76226"/>
    <w:rsid w:val="00EA653E"/>
    <w:rsid w:val="00EA6D74"/>
    <w:rsid w:val="00EB2454"/>
    <w:rsid w:val="00EB436C"/>
    <w:rsid w:val="00ED0422"/>
    <w:rsid w:val="00ED7DC2"/>
    <w:rsid w:val="00EE5702"/>
    <w:rsid w:val="00EF30A0"/>
    <w:rsid w:val="00F0521A"/>
    <w:rsid w:val="00F22E9A"/>
    <w:rsid w:val="00F23CA8"/>
    <w:rsid w:val="00F51A2C"/>
    <w:rsid w:val="00F62C70"/>
    <w:rsid w:val="00F64D7D"/>
    <w:rsid w:val="00F735C4"/>
    <w:rsid w:val="00F93D01"/>
    <w:rsid w:val="00FA798B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71C5D"/>
  <w15:docId w15:val="{C0129BE2-2AFD-4559-99E5-49C23EA6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67"/>
  </w:style>
  <w:style w:type="paragraph" w:styleId="Footer">
    <w:name w:val="footer"/>
    <w:basedOn w:val="Normal"/>
    <w:link w:val="Foot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6BDAA-0265-4A4A-B5F2-8879DB52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TS030004991.dotx</Template>
  <TotalTime>2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</dc:creator>
  <cp:lastModifiedBy>Stacey Betz</cp:lastModifiedBy>
  <cp:revision>2</cp:revision>
  <cp:lastPrinted>2022-03-18T17:03:00Z</cp:lastPrinted>
  <dcterms:created xsi:type="dcterms:W3CDTF">2023-06-27T16:39:00Z</dcterms:created>
  <dcterms:modified xsi:type="dcterms:W3CDTF">2023-06-27T16:39:00Z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