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DD194" w14:textId="2394C0C1" w:rsidR="006C7BB5" w:rsidRDefault="00797E68" w:rsidP="00CC5E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2D444" wp14:editId="3C9C9417">
                <wp:simplePos x="0" y="0"/>
                <wp:positionH relativeFrom="margin">
                  <wp:posOffset>-328295</wp:posOffset>
                </wp:positionH>
                <wp:positionV relativeFrom="paragraph">
                  <wp:posOffset>-410210</wp:posOffset>
                </wp:positionV>
                <wp:extent cx="7515225" cy="1114425"/>
                <wp:effectExtent l="0" t="0" r="0" b="952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DDCF3" w14:textId="77777777" w:rsidR="00AA799C" w:rsidRPr="00E61480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4C824612" w14:textId="59AD4E17" w:rsidR="002041D5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Director: </w:t>
                            </w:r>
                            <w:r w:rsidR="00797E68">
                              <w:rPr>
                                <w:color w:val="17365D" w:themeColor="text2" w:themeShade="BF"/>
                                <w:sz w:val="20"/>
                              </w:rPr>
                              <w:t>Danielle Crowder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20000 Old Scenic Hwy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Zachary, LA 70791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844237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="00AA799C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3CC6FAAE" w14:textId="2B2C58D8" w:rsidR="00AA799C" w:rsidRPr="00655071" w:rsidRDefault="00E61480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38119C">
                              <w:t xml:space="preserve"> </w:t>
                            </w:r>
                            <w:r w:rsidR="0038119C" w:rsidRPr="0038119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="002041D5" w:rsidRPr="0038119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D17C3C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D444" id="Rectangle 2" o:spid="_x0000_s1026" style="position:absolute;left:0;text-align:left;margin-left:-25.85pt;margin-top:-32.3pt;width:591.7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" filled="f" stroked="f">
                <v:textbox>
                  <w:txbxContent>
                    <w:p w14:paraId="7A2DDCF3" w14:textId="77777777" w:rsidR="00AA799C" w:rsidRPr="00E61480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4C824612" w14:textId="59AD4E17" w:rsidR="002041D5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Director: </w:t>
                      </w:r>
                      <w:r w:rsidR="00797E68">
                        <w:rPr>
                          <w:color w:val="17365D" w:themeColor="text2" w:themeShade="BF"/>
                          <w:sz w:val="20"/>
                        </w:rPr>
                        <w:t>Danielle Crowder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20000 Old Scenic Hwy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Zachary, LA 70791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844237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="00AA799C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3CC6FAAE" w14:textId="2B2C58D8" w:rsidR="00AA799C" w:rsidRPr="00655071" w:rsidRDefault="00E61480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38119C">
                        <w:t xml:space="preserve"> </w:t>
                      </w:r>
                      <w:r w:rsidR="0038119C" w:rsidRPr="0038119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="002041D5" w:rsidRPr="0038119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D17C3C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45218C" w14:textId="1E28F03B" w:rsidR="00727A13" w:rsidRDefault="00FB200A" w:rsidP="00CC5ED0">
      <w:pPr>
        <w:jc w:val="center"/>
      </w:pPr>
      <w:r>
        <w:t xml:space="preserve"> </w:t>
      </w:r>
    </w:p>
    <w:p w14:paraId="7724B17A" w14:textId="77777777" w:rsidR="001F7467" w:rsidRDefault="001F7467"/>
    <w:p w14:paraId="4E36F080" w14:textId="2BD44711" w:rsidR="009672D6" w:rsidRPr="00F93D01" w:rsidRDefault="000B23BE" w:rsidP="00672190">
      <w:pPr>
        <w:shd w:val="clear" w:color="auto" w:fill="FFFFFF"/>
        <w:jc w:val="center"/>
        <w:rPr>
          <w:rFonts w:ascii="Arial" w:hAnsi="Arial" w:cs="Arial"/>
          <w:b/>
          <w:color w:val="222222"/>
          <w:u w:val="single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Registration</w:t>
      </w:r>
    </w:p>
    <w:p w14:paraId="2048312D" w14:textId="77777777" w:rsidR="000B23BE" w:rsidRDefault="000B23BE" w:rsidP="000B23BE">
      <w:pPr>
        <w:shd w:val="clear" w:color="auto" w:fill="FFFFFF"/>
        <w:rPr>
          <w:rFonts w:ascii="Arial" w:hAnsi="Arial" w:cs="Arial"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</w:t>
      </w:r>
      <w:r w:rsidR="00BE30DD">
        <w:rPr>
          <w:rFonts w:ascii="Arial" w:hAnsi="Arial" w:cs="Arial"/>
          <w:color w:val="222222"/>
          <w:shd w:val="clear" w:color="auto" w:fill="FFFFFF"/>
        </w:rPr>
        <w:t>________________________</w:t>
      </w:r>
      <w:r>
        <w:rPr>
          <w:rFonts w:ascii="Arial" w:hAnsi="Arial" w:cs="Arial"/>
          <w:color w:val="222222"/>
          <w:shd w:val="clear" w:color="auto" w:fill="FFFFFF"/>
        </w:rPr>
        <w:t>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C9350E2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A92B729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39895731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 w:rsidRPr="00BE30DD">
        <w:rPr>
          <w:rFonts w:ascii="Arial" w:hAnsi="Arial" w:cs="Arial"/>
          <w:color w:val="222222"/>
          <w:shd w:val="clear" w:color="auto" w:fill="FFFFFF"/>
        </w:rPr>
        <w:t>Name of Parent/</w:t>
      </w:r>
      <w:r w:rsidR="00CA3A72" w:rsidRPr="00BE30DD">
        <w:rPr>
          <w:rFonts w:ascii="Arial" w:hAnsi="Arial" w:cs="Arial"/>
          <w:color w:val="222222"/>
          <w:shd w:val="clear" w:color="auto" w:fill="FFFFFF"/>
        </w:rPr>
        <w:t>Guardian</w:t>
      </w:r>
      <w:r w:rsidRPr="00BE30DD">
        <w:rPr>
          <w:rFonts w:ascii="Arial" w:hAnsi="Arial" w:cs="Arial"/>
          <w:color w:val="222222"/>
          <w:shd w:val="clear" w:color="auto" w:fill="FFFFFF"/>
        </w:rPr>
        <w:t xml:space="preserve"> (with whom they live</w:t>
      </w:r>
      <w:proofErr w:type="gramStart"/>
      <w:r w:rsidRPr="00BE30DD">
        <w:rPr>
          <w:rFonts w:ascii="Arial" w:hAnsi="Arial" w:cs="Arial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  <w:shd w:val="clear" w:color="auto" w:fill="FFFFFF"/>
        </w:rPr>
        <w:t>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</w:t>
      </w:r>
    </w:p>
    <w:p w14:paraId="64E2CE96" w14:textId="77777777" w:rsidR="00297617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Cell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Phone:_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_______________________________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Email:_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</w:t>
      </w:r>
    </w:p>
    <w:p w14:paraId="6C1C3DE3" w14:textId="77777777" w:rsidR="00297617" w:rsidRPr="00F93D01" w:rsidRDefault="00297617" w:rsidP="00297617">
      <w:pPr>
        <w:shd w:val="clear" w:color="auto" w:fill="FFFFFF"/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shd w:val="clear" w:color="auto" w:fill="FFFFFF"/>
        </w:rPr>
        <w:t>Please Check Program Selection:</w:t>
      </w:r>
    </w:p>
    <w:p w14:paraId="127F0ECD" w14:textId="7670C540" w:rsidR="00297617" w:rsidRPr="00F93D01" w:rsidRDefault="00297617" w:rsidP="00BE30DD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Regular Care</w:t>
      </w:r>
      <w:r w:rsidR="00B2595D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 (10 hours or less)</w:t>
      </w:r>
      <w:r w:rsidRPr="00F93D01">
        <w:rPr>
          <w:rFonts w:ascii="Arial" w:hAnsi="Arial" w:cs="Arial"/>
          <w:b/>
          <w:color w:val="222222"/>
          <w:shd w:val="clear" w:color="auto" w:fill="FFFFFF"/>
        </w:rPr>
        <w:t xml:space="preserve">: </w:t>
      </w:r>
    </w:p>
    <w:p w14:paraId="4963C7D6" w14:textId="5769D063" w:rsidR="00B2595D" w:rsidRPr="009D07C5" w:rsidRDefault="00297617" w:rsidP="00D33BA9">
      <w:pPr>
        <w:shd w:val="clear" w:color="auto" w:fill="FFFFFF"/>
        <w:tabs>
          <w:tab w:val="left" w:pos="6120"/>
        </w:tabs>
        <w:rPr>
          <w:rFonts w:ascii="Arial" w:hAnsi="Arial" w:cs="Arial"/>
        </w:rPr>
      </w:pPr>
      <w:r w:rsidRPr="009D07C5">
        <w:rPr>
          <w:rFonts w:ascii="Arial" w:hAnsi="Arial" w:cs="Arial"/>
          <w:color w:val="222222"/>
          <w:shd w:val="clear" w:color="auto" w:fill="FFFFFF"/>
        </w:rPr>
        <w:t>___ Infants: $</w:t>
      </w:r>
      <w:r w:rsidR="000B1E37" w:rsidRPr="009D07C5">
        <w:rPr>
          <w:rFonts w:ascii="Arial" w:hAnsi="Arial" w:cs="Arial"/>
          <w:color w:val="222222"/>
          <w:shd w:val="clear" w:color="auto" w:fill="FFFFFF"/>
        </w:rPr>
        <w:t>9</w:t>
      </w:r>
      <w:r w:rsidR="009D07C5" w:rsidRPr="009D07C5">
        <w:rPr>
          <w:rFonts w:ascii="Arial" w:hAnsi="Arial" w:cs="Arial"/>
          <w:color w:val="222222"/>
          <w:shd w:val="clear" w:color="auto" w:fill="FFFFFF"/>
        </w:rPr>
        <w:t>97</w:t>
      </w:r>
      <w:r w:rsidRPr="009D07C5">
        <w:rPr>
          <w:rFonts w:ascii="Arial" w:hAnsi="Arial" w:cs="Arial"/>
          <w:color w:val="222222"/>
          <w:shd w:val="clear" w:color="auto" w:fill="FFFFFF"/>
        </w:rPr>
        <w:t>/Monthly</w:t>
      </w:r>
      <w:r w:rsidR="009D07C5" w:rsidRPr="009D07C5">
        <w:rPr>
          <w:rFonts w:ascii="Arial" w:hAnsi="Arial" w:cs="Arial"/>
          <w:color w:val="222222"/>
        </w:rPr>
        <w:t xml:space="preserve"> OR $230/Weekly</w:t>
      </w:r>
      <w:r w:rsidR="00B2595D" w:rsidRPr="009D07C5">
        <w:rPr>
          <w:rFonts w:ascii="Arial" w:hAnsi="Arial" w:cs="Arial"/>
          <w:color w:val="222222"/>
        </w:rPr>
        <w:t xml:space="preserve">                      </w:t>
      </w:r>
      <w:r w:rsidR="009D07C5">
        <w:rPr>
          <w:rFonts w:ascii="Arial" w:hAnsi="Arial" w:cs="Arial"/>
          <w:color w:val="222222"/>
        </w:rPr>
        <w:t xml:space="preserve">       </w:t>
      </w:r>
      <w:r w:rsidR="00B2595D" w:rsidRPr="009D07C5">
        <w:rPr>
          <w:rFonts w:ascii="Arial" w:hAnsi="Arial" w:cs="Arial"/>
          <w:color w:val="222222"/>
        </w:rPr>
        <w:t xml:space="preserve"> </w:t>
      </w:r>
      <w:r w:rsidRPr="009D07C5">
        <w:rPr>
          <w:rFonts w:ascii="Arial" w:hAnsi="Arial" w:cs="Arial"/>
        </w:rPr>
        <w:t>___ Toddlers: $</w:t>
      </w:r>
      <w:r w:rsidR="00CF7DD9" w:rsidRPr="009D07C5">
        <w:rPr>
          <w:rFonts w:ascii="Arial" w:hAnsi="Arial" w:cs="Arial"/>
        </w:rPr>
        <w:t>9</w:t>
      </w:r>
      <w:r w:rsidR="009D07C5" w:rsidRPr="009D07C5">
        <w:rPr>
          <w:rFonts w:ascii="Arial" w:hAnsi="Arial" w:cs="Arial"/>
        </w:rPr>
        <w:t>49</w:t>
      </w:r>
      <w:r w:rsidRPr="009D07C5">
        <w:rPr>
          <w:rFonts w:ascii="Arial" w:hAnsi="Arial" w:cs="Arial"/>
        </w:rPr>
        <w:t>/Monthly</w:t>
      </w:r>
      <w:r w:rsidR="009D07C5" w:rsidRPr="009D07C5">
        <w:rPr>
          <w:rFonts w:ascii="Arial" w:hAnsi="Arial" w:cs="Arial"/>
        </w:rPr>
        <w:t xml:space="preserve"> OR $219/Weekly</w:t>
      </w:r>
      <w:r w:rsidRPr="009D07C5">
        <w:rPr>
          <w:rFonts w:ascii="Arial" w:hAnsi="Arial" w:cs="Arial"/>
        </w:rPr>
        <w:t xml:space="preserve">                       </w:t>
      </w:r>
    </w:p>
    <w:p w14:paraId="07321F1F" w14:textId="2880616C" w:rsidR="00B2595D" w:rsidRPr="009D07C5" w:rsidRDefault="00297617" w:rsidP="00D33BA9">
      <w:pPr>
        <w:shd w:val="clear" w:color="auto" w:fill="FFFFFF"/>
        <w:tabs>
          <w:tab w:val="left" w:pos="6030"/>
        </w:tabs>
        <w:rPr>
          <w:rFonts w:ascii="Arial" w:hAnsi="Arial" w:cs="Arial"/>
          <w:color w:val="222222"/>
        </w:rPr>
      </w:pPr>
      <w:r w:rsidRPr="009D07C5">
        <w:rPr>
          <w:rFonts w:ascii="Arial" w:hAnsi="Arial" w:cs="Arial"/>
        </w:rPr>
        <w:t>___ Pre-K $</w:t>
      </w:r>
      <w:r w:rsidR="003804F8" w:rsidRPr="009D07C5">
        <w:rPr>
          <w:rFonts w:ascii="Arial" w:hAnsi="Arial" w:cs="Arial"/>
        </w:rPr>
        <w:t>9</w:t>
      </w:r>
      <w:r w:rsidR="009D07C5" w:rsidRPr="009D07C5">
        <w:rPr>
          <w:rFonts w:ascii="Arial" w:hAnsi="Arial" w:cs="Arial"/>
        </w:rPr>
        <w:t>25</w:t>
      </w:r>
      <w:r w:rsidRPr="009D07C5">
        <w:rPr>
          <w:rFonts w:ascii="Arial" w:hAnsi="Arial" w:cs="Arial"/>
        </w:rPr>
        <w:t>/Monthly</w:t>
      </w:r>
      <w:r w:rsidR="009D07C5" w:rsidRPr="009D07C5">
        <w:rPr>
          <w:rFonts w:ascii="Arial" w:hAnsi="Arial" w:cs="Arial"/>
        </w:rPr>
        <w:t xml:space="preserve"> OR $</w:t>
      </w:r>
      <w:r w:rsidR="00306C46">
        <w:rPr>
          <w:rFonts w:ascii="Arial" w:hAnsi="Arial" w:cs="Arial"/>
        </w:rPr>
        <w:t>214</w:t>
      </w:r>
      <w:r w:rsidR="009D07C5" w:rsidRPr="009D07C5">
        <w:rPr>
          <w:rFonts w:ascii="Arial" w:hAnsi="Arial" w:cs="Arial"/>
        </w:rPr>
        <w:t>/Weekly</w:t>
      </w:r>
      <w:r w:rsidR="00B2595D" w:rsidRPr="009D07C5">
        <w:rPr>
          <w:rFonts w:ascii="Arial" w:hAnsi="Arial" w:cs="Arial"/>
          <w:color w:val="222222"/>
        </w:rPr>
        <w:t xml:space="preserve">                                 </w:t>
      </w:r>
      <w:r w:rsidRPr="009D07C5">
        <w:rPr>
          <w:rFonts w:ascii="Arial" w:hAnsi="Arial" w:cs="Arial"/>
          <w:color w:val="222222"/>
        </w:rPr>
        <w:t xml:space="preserve">___ </w:t>
      </w:r>
      <w:r w:rsidR="00D5676C" w:rsidRPr="009D07C5">
        <w:rPr>
          <w:rFonts w:ascii="Arial" w:hAnsi="Arial" w:cs="Arial"/>
          <w:color w:val="222222"/>
        </w:rPr>
        <w:t xml:space="preserve">Before </w:t>
      </w:r>
      <w:r w:rsidR="003804F8" w:rsidRPr="009D07C5">
        <w:rPr>
          <w:rFonts w:ascii="Arial" w:hAnsi="Arial" w:cs="Arial"/>
          <w:color w:val="222222"/>
        </w:rPr>
        <w:t>OR</w:t>
      </w:r>
      <w:r w:rsidR="00D5676C" w:rsidRPr="009D07C5">
        <w:rPr>
          <w:rFonts w:ascii="Arial" w:hAnsi="Arial" w:cs="Arial"/>
          <w:color w:val="222222"/>
        </w:rPr>
        <w:t xml:space="preserve"> After </w:t>
      </w:r>
      <w:r w:rsidRPr="009D07C5">
        <w:rPr>
          <w:rFonts w:ascii="Arial" w:hAnsi="Arial" w:cs="Arial"/>
          <w:color w:val="222222"/>
        </w:rPr>
        <w:t>Care $1</w:t>
      </w:r>
      <w:r w:rsidR="00202750" w:rsidRPr="009D07C5">
        <w:rPr>
          <w:rFonts w:ascii="Arial" w:hAnsi="Arial" w:cs="Arial"/>
          <w:color w:val="222222"/>
        </w:rPr>
        <w:t>7</w:t>
      </w:r>
      <w:r w:rsidRPr="009D07C5">
        <w:rPr>
          <w:rFonts w:ascii="Arial" w:hAnsi="Arial" w:cs="Arial"/>
          <w:color w:val="222222"/>
        </w:rPr>
        <w:t xml:space="preserve">5/Monthly                         </w:t>
      </w:r>
    </w:p>
    <w:p w14:paraId="0798CEF8" w14:textId="243A0417" w:rsidR="00B2595D" w:rsidRPr="009D07C5" w:rsidRDefault="00F93D01" w:rsidP="00D33BA9">
      <w:pPr>
        <w:shd w:val="clear" w:color="auto" w:fill="FFFFFF"/>
        <w:tabs>
          <w:tab w:val="left" w:pos="6030"/>
        </w:tabs>
        <w:rPr>
          <w:rFonts w:ascii="Arial" w:hAnsi="Arial" w:cs="Arial"/>
          <w:color w:val="222222"/>
        </w:rPr>
      </w:pPr>
      <w:r w:rsidRPr="009D07C5">
        <w:rPr>
          <w:rFonts w:ascii="Arial" w:hAnsi="Arial" w:cs="Arial"/>
          <w:color w:val="222222"/>
        </w:rPr>
        <w:t>___</w:t>
      </w:r>
      <w:r w:rsidR="00D5676C" w:rsidRPr="009D07C5">
        <w:rPr>
          <w:rFonts w:ascii="Arial" w:hAnsi="Arial" w:cs="Arial"/>
          <w:color w:val="222222"/>
        </w:rPr>
        <w:t>Before</w:t>
      </w:r>
      <w:r w:rsidR="00202750" w:rsidRPr="009D07C5">
        <w:rPr>
          <w:rFonts w:ascii="Arial" w:hAnsi="Arial" w:cs="Arial"/>
          <w:color w:val="222222"/>
        </w:rPr>
        <w:t xml:space="preserve"> AND </w:t>
      </w:r>
      <w:r w:rsidR="00D5676C" w:rsidRPr="009D07C5">
        <w:rPr>
          <w:rFonts w:ascii="Arial" w:hAnsi="Arial" w:cs="Arial"/>
          <w:color w:val="222222"/>
        </w:rPr>
        <w:t xml:space="preserve">After Care </w:t>
      </w:r>
      <w:r w:rsidRPr="009D07C5">
        <w:rPr>
          <w:rFonts w:ascii="Arial" w:hAnsi="Arial" w:cs="Arial"/>
          <w:color w:val="222222"/>
        </w:rPr>
        <w:t>$4</w:t>
      </w:r>
      <w:r w:rsidR="00202750" w:rsidRPr="009D07C5">
        <w:rPr>
          <w:rFonts w:ascii="Arial" w:hAnsi="Arial" w:cs="Arial"/>
          <w:color w:val="222222"/>
        </w:rPr>
        <w:t>0</w:t>
      </w:r>
      <w:r w:rsidR="003804F8" w:rsidRPr="009D07C5">
        <w:rPr>
          <w:rFonts w:ascii="Arial" w:hAnsi="Arial" w:cs="Arial"/>
          <w:color w:val="222222"/>
        </w:rPr>
        <w:t>0</w:t>
      </w:r>
      <w:r w:rsidRPr="009D07C5">
        <w:rPr>
          <w:rFonts w:ascii="Arial" w:hAnsi="Arial" w:cs="Arial"/>
          <w:color w:val="222222"/>
        </w:rPr>
        <w:t xml:space="preserve"> Monthly</w:t>
      </w:r>
      <w:r w:rsidR="00B2595D" w:rsidRPr="009D07C5">
        <w:rPr>
          <w:rFonts w:ascii="Arial" w:hAnsi="Arial" w:cs="Arial"/>
          <w:color w:val="222222"/>
        </w:rPr>
        <w:t xml:space="preserve">                               </w:t>
      </w:r>
      <w:r w:rsidR="009D07C5">
        <w:rPr>
          <w:rFonts w:ascii="Arial" w:hAnsi="Arial" w:cs="Arial"/>
          <w:color w:val="222222"/>
        </w:rPr>
        <w:t xml:space="preserve"> </w:t>
      </w:r>
      <w:r w:rsidR="00B2595D" w:rsidRPr="009D07C5">
        <w:rPr>
          <w:rFonts w:ascii="Arial" w:hAnsi="Arial" w:cs="Arial"/>
          <w:color w:val="222222"/>
        </w:rPr>
        <w:t xml:space="preserve">   </w:t>
      </w:r>
      <w:r w:rsidR="00297617" w:rsidRPr="009D07C5">
        <w:rPr>
          <w:rFonts w:ascii="Arial" w:hAnsi="Arial" w:cs="Arial"/>
          <w:color w:val="222222"/>
        </w:rPr>
        <w:t xml:space="preserve">___ </w:t>
      </w:r>
      <w:r w:rsidR="00B2595D" w:rsidRPr="009D07C5">
        <w:rPr>
          <w:rFonts w:ascii="Arial" w:hAnsi="Arial" w:cs="Arial"/>
          <w:color w:val="222222"/>
        </w:rPr>
        <w:t xml:space="preserve">Drop-in </w:t>
      </w:r>
      <w:r w:rsidR="00D33BA9" w:rsidRPr="009D07C5">
        <w:rPr>
          <w:rFonts w:ascii="Arial" w:hAnsi="Arial" w:cs="Arial"/>
          <w:color w:val="222222"/>
        </w:rPr>
        <w:t xml:space="preserve">Elementary </w:t>
      </w:r>
      <w:r w:rsidR="00A254B9" w:rsidRPr="009D07C5">
        <w:rPr>
          <w:rFonts w:ascii="Arial" w:hAnsi="Arial" w:cs="Arial"/>
          <w:color w:val="222222"/>
        </w:rPr>
        <w:t xml:space="preserve">Holiday </w:t>
      </w:r>
      <w:r w:rsidR="00B2595D" w:rsidRPr="009D07C5">
        <w:rPr>
          <w:rFonts w:ascii="Arial" w:hAnsi="Arial" w:cs="Arial"/>
          <w:color w:val="222222"/>
        </w:rPr>
        <w:t>Rate $40/Daily</w:t>
      </w:r>
    </w:p>
    <w:p w14:paraId="6320FB70" w14:textId="45ED95DA" w:rsidR="00202750" w:rsidRDefault="00F358CA" w:rsidP="005A2072">
      <w:pPr>
        <w:shd w:val="clear" w:color="auto" w:fill="FFFFFF"/>
        <w:jc w:val="center"/>
        <w:rPr>
          <w:rFonts w:ascii="Arial" w:hAnsi="Arial" w:cs="Arial"/>
          <w:color w:val="222222"/>
        </w:rPr>
      </w:pPr>
      <w:r w:rsidRPr="009D07C5">
        <w:rPr>
          <w:rFonts w:ascii="Arial" w:hAnsi="Arial" w:cs="Arial"/>
          <w:color w:val="222222"/>
        </w:rPr>
        <w:t xml:space="preserve">If you are registered for Before and/or </w:t>
      </w:r>
      <w:r w:rsidR="00C77556" w:rsidRPr="009D07C5">
        <w:rPr>
          <w:rFonts w:ascii="Arial" w:hAnsi="Arial" w:cs="Arial"/>
          <w:color w:val="222222"/>
        </w:rPr>
        <w:t>A</w:t>
      </w:r>
      <w:r w:rsidRPr="009D07C5">
        <w:rPr>
          <w:rFonts w:ascii="Arial" w:hAnsi="Arial" w:cs="Arial"/>
          <w:color w:val="222222"/>
        </w:rPr>
        <w:t xml:space="preserve">fter </w:t>
      </w:r>
      <w:r w:rsidR="00C77556" w:rsidRPr="009D07C5">
        <w:rPr>
          <w:rFonts w:ascii="Arial" w:hAnsi="Arial" w:cs="Arial"/>
          <w:color w:val="222222"/>
        </w:rPr>
        <w:t>C</w:t>
      </w:r>
      <w:r w:rsidRPr="009D07C5">
        <w:rPr>
          <w:rFonts w:ascii="Arial" w:hAnsi="Arial" w:cs="Arial"/>
          <w:color w:val="222222"/>
        </w:rPr>
        <w:t xml:space="preserve">are your </w:t>
      </w:r>
      <w:r w:rsidR="008A5780" w:rsidRPr="009D07C5">
        <w:rPr>
          <w:rFonts w:ascii="Arial" w:hAnsi="Arial" w:cs="Arial"/>
          <w:color w:val="222222"/>
        </w:rPr>
        <w:t>H</w:t>
      </w:r>
      <w:r w:rsidRPr="009D07C5">
        <w:rPr>
          <w:rFonts w:ascii="Arial" w:hAnsi="Arial" w:cs="Arial"/>
          <w:color w:val="222222"/>
        </w:rPr>
        <w:t xml:space="preserve">oliday </w:t>
      </w:r>
      <w:r w:rsidR="00191146" w:rsidRPr="009D07C5">
        <w:rPr>
          <w:rFonts w:ascii="Arial" w:hAnsi="Arial" w:cs="Arial"/>
          <w:color w:val="222222"/>
        </w:rPr>
        <w:t>R</w:t>
      </w:r>
      <w:r w:rsidRPr="009D07C5">
        <w:rPr>
          <w:rFonts w:ascii="Arial" w:hAnsi="Arial" w:cs="Arial"/>
          <w:color w:val="222222"/>
        </w:rPr>
        <w:t xml:space="preserve">ate will be </w:t>
      </w:r>
      <w:r w:rsidR="00CC246F" w:rsidRPr="009D07C5">
        <w:rPr>
          <w:rFonts w:ascii="Arial" w:hAnsi="Arial" w:cs="Arial"/>
          <w:color w:val="222222"/>
        </w:rPr>
        <w:t>$20/Daily</w:t>
      </w:r>
      <w:r w:rsidR="002634A8" w:rsidRPr="009D07C5">
        <w:rPr>
          <w:rFonts w:ascii="Arial" w:hAnsi="Arial" w:cs="Arial"/>
          <w:color w:val="222222"/>
        </w:rPr>
        <w:t>.</w:t>
      </w:r>
    </w:p>
    <w:p w14:paraId="41E1B611" w14:textId="3E619973" w:rsidR="00297617" w:rsidRDefault="00B2595D" w:rsidP="00672190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You MUST commit to a drop off and pick up time within a 10-hour period </w:t>
      </w:r>
      <w:r w:rsidR="00BC46FB">
        <w:rPr>
          <w:rFonts w:ascii="Arial" w:hAnsi="Arial" w:cs="Arial"/>
        </w:rPr>
        <w:t xml:space="preserve">unless </w:t>
      </w:r>
      <w:proofErr w:type="gramStart"/>
      <w:r w:rsidR="00BC46FB">
        <w:rPr>
          <w:rFonts w:ascii="Arial" w:hAnsi="Arial" w:cs="Arial"/>
        </w:rPr>
        <w:t>signed</w:t>
      </w:r>
      <w:proofErr w:type="gramEnd"/>
      <w:r w:rsidR="00BC46FB">
        <w:rPr>
          <w:rFonts w:ascii="Arial" w:hAnsi="Arial" w:cs="Arial"/>
        </w:rPr>
        <w:t xml:space="preserve"> up for extended care. </w:t>
      </w:r>
      <w:r w:rsidR="00672190">
        <w:rPr>
          <w:rFonts w:ascii="Arial" w:hAnsi="Arial" w:cs="Arial"/>
        </w:rPr>
        <w:t xml:space="preserve">Extended day care is $25 extra a week. </w:t>
      </w:r>
      <w:r w:rsidR="00BC46FB">
        <w:rPr>
          <w:rFonts w:ascii="Arial" w:hAnsi="Arial" w:cs="Arial"/>
        </w:rPr>
        <w:t>This is to ensure licensing compliance for ratios and class size.</w:t>
      </w:r>
    </w:p>
    <w:p w14:paraId="0B129015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</w:p>
    <w:p w14:paraId="622E2A4D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Drop Off: _____________________</w:t>
      </w:r>
      <w:proofErr w:type="gramStart"/>
      <w:r>
        <w:rPr>
          <w:rFonts w:ascii="Arial" w:hAnsi="Arial" w:cs="Arial"/>
        </w:rPr>
        <w:t xml:space="preserve">_  </w:t>
      </w:r>
      <w:proofErr w:type="gramEnd"/>
      <w:r>
        <w:rPr>
          <w:rFonts w:ascii="Arial" w:hAnsi="Arial" w:cs="Arial"/>
        </w:rPr>
        <w:t xml:space="preserve"> Pickup: __________________________</w:t>
      </w:r>
    </w:p>
    <w:p w14:paraId="06C71545" w14:textId="77777777" w:rsidR="00B2595D" w:rsidRDefault="00B2595D" w:rsidP="00EB436C">
      <w:pPr>
        <w:spacing w:after="0" w:line="240" w:lineRule="auto"/>
        <w:rPr>
          <w:rFonts w:ascii="Arial" w:hAnsi="Arial" w:cs="Arial"/>
        </w:rPr>
      </w:pPr>
    </w:p>
    <w:p w14:paraId="54DB5008" w14:textId="5E9F9998" w:rsidR="00B2595D" w:rsidRDefault="00B2595D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(Ex. 6am-5pm is 11 hours = </w:t>
      </w:r>
      <w:r w:rsidR="00672190">
        <w:rPr>
          <w:rFonts w:ascii="Arial" w:hAnsi="Arial" w:cs="Arial"/>
        </w:rPr>
        <w:t>Weekly</w:t>
      </w:r>
      <w:r>
        <w:rPr>
          <w:rFonts w:ascii="Arial" w:hAnsi="Arial" w:cs="Arial"/>
        </w:rPr>
        <w:t xml:space="preserve"> tuition + $</w:t>
      </w:r>
      <w:r w:rsidR="00672190">
        <w:rPr>
          <w:rFonts w:ascii="Arial" w:hAnsi="Arial" w:cs="Arial"/>
        </w:rPr>
        <w:t>25 a week</w:t>
      </w:r>
      <w:r>
        <w:rPr>
          <w:rFonts w:ascii="Arial" w:hAnsi="Arial" w:cs="Arial"/>
        </w:rPr>
        <w:t>)</w:t>
      </w:r>
    </w:p>
    <w:p w14:paraId="743C4F65" w14:textId="77777777" w:rsidR="00202750" w:rsidRDefault="00202750" w:rsidP="00EB436C">
      <w:pPr>
        <w:spacing w:after="0" w:line="240" w:lineRule="auto"/>
        <w:rPr>
          <w:rFonts w:ascii="Arial" w:hAnsi="Arial" w:cs="Arial"/>
        </w:rPr>
      </w:pPr>
    </w:p>
    <w:p w14:paraId="583B10BD" w14:textId="2A4F156B" w:rsidR="00202750" w:rsidRDefault="00202750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Daily late fee beyond your scheduled 10 hours of car</w:t>
      </w:r>
      <w:r w:rsidR="009B71B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is $20.</w:t>
      </w:r>
    </w:p>
    <w:p w14:paraId="2019C06A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16F76054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32EEDD98" w14:textId="77777777" w:rsidR="008A2E93" w:rsidRDefault="000B1E37" w:rsidP="000B1E37">
      <w:pPr>
        <w:spacing w:after="0" w:line="240" w:lineRule="auto"/>
        <w:rPr>
          <w:rFonts w:ascii="Arial" w:hAnsi="Arial" w:cs="Arial"/>
          <w:b/>
          <w:bCs/>
          <w:iCs/>
        </w:rPr>
      </w:pPr>
      <w:r w:rsidRPr="008A2E93">
        <w:rPr>
          <w:rFonts w:ascii="Arial" w:hAnsi="Arial" w:cs="Arial"/>
          <w:b/>
          <w:bCs/>
          <w:iCs/>
        </w:rPr>
        <w:t xml:space="preserve">Annual Registration Fee is $150 per child.         </w:t>
      </w:r>
      <w:r w:rsidR="008A2E93">
        <w:rPr>
          <w:rFonts w:ascii="Arial" w:hAnsi="Arial" w:cs="Arial"/>
          <w:b/>
          <w:bCs/>
          <w:iCs/>
        </w:rPr>
        <w:t xml:space="preserve">                                                      Payment Made: _______</w:t>
      </w:r>
      <w:r w:rsidRPr="008A2E93">
        <w:rPr>
          <w:rFonts w:ascii="Arial" w:hAnsi="Arial" w:cs="Arial"/>
          <w:b/>
          <w:bCs/>
          <w:iCs/>
        </w:rPr>
        <w:t xml:space="preserve">   </w:t>
      </w:r>
    </w:p>
    <w:p w14:paraId="6F138889" w14:textId="77777777" w:rsidR="008A2E93" w:rsidRDefault="008A2E93" w:rsidP="008A2E9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2F45666C" w14:textId="76511C88" w:rsidR="008A2E93" w:rsidRDefault="000B1E37" w:rsidP="008A2E93">
      <w:pPr>
        <w:spacing w:after="0" w:line="240" w:lineRule="auto"/>
        <w:rPr>
          <w:rFonts w:ascii="Arial" w:hAnsi="Arial" w:cs="Arial"/>
          <w:i/>
        </w:rPr>
      </w:pPr>
      <w:r w:rsidRPr="008A2E93">
        <w:rPr>
          <w:rFonts w:ascii="Arial" w:hAnsi="Arial" w:cs="Arial"/>
          <w:b/>
          <w:bCs/>
          <w:iCs/>
        </w:rPr>
        <w:t xml:space="preserve"> </w:t>
      </w:r>
      <w:r w:rsidR="008A2E93" w:rsidRPr="00F93D01">
        <w:rPr>
          <w:rFonts w:ascii="Arial" w:hAnsi="Arial" w:cs="Arial"/>
          <w:i/>
        </w:rPr>
        <w:t xml:space="preserve">Please sign below, stating that you have read and understand the Parent Handbook </w:t>
      </w:r>
      <w:r w:rsidR="00BC46FB">
        <w:rPr>
          <w:rFonts w:ascii="Arial" w:hAnsi="Arial" w:cs="Arial"/>
          <w:i/>
        </w:rPr>
        <w:t xml:space="preserve">and </w:t>
      </w:r>
      <w:r w:rsidR="00D22DB2">
        <w:rPr>
          <w:rFonts w:ascii="Arial" w:hAnsi="Arial" w:cs="Arial"/>
          <w:i/>
        </w:rPr>
        <w:t xml:space="preserve">that you have received a copy of our yearly calendar (July 2026-June 2027). Both are </w:t>
      </w:r>
      <w:r w:rsidR="008A2E93" w:rsidRPr="00F93D01">
        <w:rPr>
          <w:rFonts w:ascii="Arial" w:hAnsi="Arial" w:cs="Arial"/>
          <w:i/>
        </w:rPr>
        <w:t>posted on our website.</w:t>
      </w:r>
    </w:p>
    <w:p w14:paraId="7D7B30A4" w14:textId="438C8CE2" w:rsidR="00F93D01" w:rsidRPr="008A2E93" w:rsidRDefault="000B1E37" w:rsidP="000B1E37">
      <w:pPr>
        <w:spacing w:after="0" w:line="240" w:lineRule="auto"/>
        <w:rPr>
          <w:rFonts w:ascii="Arial" w:hAnsi="Arial" w:cs="Arial"/>
          <w:iCs/>
        </w:rPr>
      </w:pPr>
      <w:r w:rsidRPr="008A2E93">
        <w:rPr>
          <w:rFonts w:ascii="Arial" w:hAnsi="Arial" w:cs="Arial"/>
          <w:b/>
          <w:bCs/>
          <w:iCs/>
        </w:rPr>
        <w:t xml:space="preserve">                  </w:t>
      </w:r>
    </w:p>
    <w:p w14:paraId="7A060580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540DFE81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X_________________________________________________________________________ </w:t>
      </w:r>
      <w:proofErr w:type="gramStart"/>
      <w:r>
        <w:rPr>
          <w:rFonts w:ascii="Arial" w:hAnsi="Arial" w:cs="Arial"/>
        </w:rPr>
        <w:t>Date:_</w:t>
      </w:r>
      <w:proofErr w:type="gramEnd"/>
      <w:r>
        <w:rPr>
          <w:rFonts w:ascii="Arial" w:hAnsi="Arial" w:cs="Arial"/>
        </w:rPr>
        <w:t>________</w:t>
      </w:r>
    </w:p>
    <w:p w14:paraId="2899924A" w14:textId="77777777" w:rsidR="005A2072" w:rsidRDefault="005A2072" w:rsidP="00EB436C">
      <w:pPr>
        <w:spacing w:after="0" w:line="240" w:lineRule="auto"/>
        <w:rPr>
          <w:rFonts w:ascii="Arial" w:hAnsi="Arial" w:cs="Arial"/>
        </w:rPr>
      </w:pPr>
    </w:p>
    <w:p w14:paraId="3550BF69" w14:textId="77777777" w:rsidR="005A2072" w:rsidRDefault="005A2072" w:rsidP="00EB436C">
      <w:pPr>
        <w:spacing w:after="0" w:line="240" w:lineRule="auto"/>
        <w:rPr>
          <w:rFonts w:ascii="Arial" w:hAnsi="Arial" w:cs="Arial"/>
        </w:rPr>
      </w:pPr>
    </w:p>
    <w:p w14:paraId="551540C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53FCF6D5" w14:textId="77777777" w:rsidR="00672190" w:rsidRDefault="00672190" w:rsidP="00EB436C">
      <w:pPr>
        <w:spacing w:after="0" w:line="240" w:lineRule="auto"/>
        <w:rPr>
          <w:rFonts w:ascii="Arial" w:hAnsi="Arial" w:cs="Arial"/>
        </w:rPr>
      </w:pPr>
    </w:p>
    <w:p w14:paraId="5C5372B4" w14:textId="77777777" w:rsidR="00672190" w:rsidRDefault="00672190" w:rsidP="00EB436C">
      <w:pPr>
        <w:spacing w:after="0" w:line="240" w:lineRule="auto"/>
        <w:rPr>
          <w:rFonts w:ascii="Arial" w:hAnsi="Arial" w:cs="Arial"/>
        </w:rPr>
      </w:pPr>
    </w:p>
    <w:p w14:paraId="2091814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738488" w14:textId="35A69AFF" w:rsidR="00D5676C" w:rsidRPr="008A2E93" w:rsidRDefault="008A2E93" w:rsidP="008A2E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6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lastRenderedPageBreak/>
        <w:t xml:space="preserve">                             </w:t>
      </w:r>
      <w:r w:rsidR="00E60120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Tuition Agreement</w:t>
      </w:r>
    </w:p>
    <w:p w14:paraId="17B0018B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*Please initial each statement*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37E472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This tuition agreement is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52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contract and is only canceled with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notice.</w:t>
      </w:r>
    </w:p>
    <w:p w14:paraId="3943D70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is due regardless of absence for illness, vacation, holidays, or weather closures,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9D4424" w14:textId="2A143445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483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</w:t>
      </w:r>
      <w:r w:rsidR="007D7858">
        <w:rPr>
          <w:rFonts w:ascii="Times New Roman" w:eastAsia="Times New Roman" w:hAnsi="Times New Roman" w:cs="Times New Roman"/>
          <w:color w:val="000000"/>
          <w:sz w:val="24"/>
          <w:szCs w:val="24"/>
        </w:rPr>
        <w:t>Tuition is to be paid by the date given on the invoice to avoid late fees.</w:t>
      </w:r>
    </w:p>
    <w:p w14:paraId="62C10AC1" w14:textId="7ACAC014" w:rsidR="00710ABB" w:rsidRDefault="00710ABB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483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A</w:t>
      </w:r>
      <w:r w:rsidR="00627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$10 fee will be charged for any failed paymen</w:t>
      </w:r>
      <w:r w:rsidR="00566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unless new payment is paid </w:t>
      </w:r>
      <w:r w:rsidR="005D7960">
        <w:rPr>
          <w:rFonts w:ascii="Times New Roman" w:eastAsia="Times New Roman" w:hAnsi="Times New Roman" w:cs="Times New Roman"/>
          <w:color w:val="000000"/>
          <w:sz w:val="24"/>
          <w:szCs w:val="24"/>
        </w:rPr>
        <w:t>the same day.</w:t>
      </w:r>
    </w:p>
    <w:p w14:paraId="7E4C0B0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Payments must be paid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Brightwheel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no checks or cash will be accepted.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50897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payments are due in advance of services.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B6D721" w14:textId="6F0A121F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197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If you are not signed up for extended day care, and exceed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 hour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day, your account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will be charged $</w:t>
      </w:r>
      <w:r w:rsidR="00BC46F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per day that it is exceeded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74F66FC" w14:textId="51EE5FAF" w:rsidR="00BC46FB" w:rsidRDefault="00D22DB2" w:rsidP="00D22D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After 3</w:t>
      </w:r>
      <w:r w:rsidR="00BC4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failed payments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you will be required to start paying cash a week in advance of services.</w:t>
      </w:r>
    </w:p>
    <w:p w14:paraId="6DD3CC76" w14:textId="0AE9335D" w:rsidR="00D5676C" w:rsidRDefault="00D5676C" w:rsidP="00D33B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If you pick-up past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 hour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window more than 3 times</w:t>
      </w:r>
      <w:r w:rsidR="00BC46F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(without notification)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while not being signed up 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extended day, your charges will change to extended day on the next statement.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4A3D8F" w14:textId="5405B07B" w:rsidR="00217672" w:rsidRDefault="00D5676C" w:rsidP="00590E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must be current for your child to attend.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50A0CC6" w14:textId="77777777" w:rsidR="00833CCF" w:rsidRDefault="007D7858" w:rsidP="00590E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4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Autopay is mandatory. Parents with CCAP or TIPS will be </w:t>
      </w:r>
      <w:r w:rsidR="003B79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the</w:t>
      </w:r>
      <w:r w:rsidR="003B79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difference </w:t>
      </w:r>
      <w:r w:rsidR="002646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between </w:t>
      </w:r>
      <w:r w:rsidR="00D33BA9">
        <w:rPr>
          <w:rFonts w:ascii="Times New Roman" w:eastAsia="Times New Roman" w:hAnsi="Times New Roman" w:cs="Times New Roman"/>
          <w:color w:val="000000"/>
          <w:sz w:val="24"/>
          <w:szCs w:val="24"/>
        </w:rPr>
        <w:t>tuition</w:t>
      </w:r>
      <w:r w:rsidR="00786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="00D33BA9">
        <w:rPr>
          <w:rFonts w:ascii="Times New Roman" w:eastAsia="Times New Roman" w:hAnsi="Times New Roman" w:cs="Times New Roman"/>
          <w:color w:val="000000"/>
          <w:sz w:val="24"/>
          <w:szCs w:val="24"/>
        </w:rPr>
        <w:t>what the state pays.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D75D27" w14:textId="36401FA0" w:rsidR="00D5676C" w:rsidRDefault="00D5676C" w:rsidP="00833CC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 agree to pay in the followi</w:t>
      </w:r>
      <w:r w:rsidR="00833C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 manner: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1D6DD1" w14:textId="647A1DC1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Monthly (</w:t>
      </w:r>
      <w:r w:rsidR="00D33BA9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Last day of previous month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360AE429" w14:textId="58C4A0DD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Bi-weekly (</w:t>
      </w:r>
      <w:r w:rsidR="00D33BA9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 xml:space="preserve">Every 2 weeks; every other </w:t>
      </w:r>
      <w:r w:rsidR="00BC46FB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Thurs</w:t>
      </w:r>
      <w:r w:rsidR="00D33BA9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day before service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5ADFCEB0" w14:textId="2DEEBE25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_______ </w:t>
      </w:r>
      <w:r w:rsidRPr="00D33BA9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  <w:vertAlign w:val="subscript"/>
        </w:rPr>
        <w:t>Weekly (</w:t>
      </w:r>
      <w:r w:rsidR="00BC46FB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  <w:vertAlign w:val="subscript"/>
        </w:rPr>
        <w:t>Thursd</w:t>
      </w:r>
      <w:r w:rsidRPr="00D33BA9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  <w:vertAlign w:val="subscript"/>
        </w:rPr>
        <w:t>ay before service)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090EF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By initialing and signing this agreement, I understand and will follow these policies.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18F786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Signature: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0A4E53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Printed Name: ___________________________________________________</w:t>
      </w:r>
    </w:p>
    <w:p w14:paraId="0F8A001B" w14:textId="32F1FFE4" w:rsidR="00D5676C" w:rsidRPr="00297617" w:rsidRDefault="00D5676C" w:rsidP="003C63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Date: ____________________________</w:t>
      </w:r>
    </w:p>
    <w:sectPr w:rsidR="00D5676C" w:rsidRPr="00297617" w:rsidSect="00576A4E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DB3B2" w14:textId="77777777" w:rsidR="00A23067" w:rsidRDefault="00A23067" w:rsidP="001F7467">
      <w:pPr>
        <w:spacing w:after="0" w:line="240" w:lineRule="auto"/>
      </w:pPr>
      <w:r>
        <w:separator/>
      </w:r>
    </w:p>
  </w:endnote>
  <w:endnote w:type="continuationSeparator" w:id="0">
    <w:p w14:paraId="4F684494" w14:textId="77777777" w:rsidR="00A23067" w:rsidRDefault="00A23067" w:rsidP="001F7467">
      <w:pPr>
        <w:spacing w:after="0" w:line="240" w:lineRule="auto"/>
      </w:pPr>
      <w:r>
        <w:continuationSeparator/>
      </w:r>
    </w:p>
  </w:endnote>
  <w:endnote w:type="continuationNotice" w:id="1">
    <w:p w14:paraId="39FE8F36" w14:textId="77777777" w:rsidR="00A23067" w:rsidRDefault="00A230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647F" w14:textId="77777777" w:rsidR="00576A4E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8CD72F" wp14:editId="0227FFD8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635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A073B38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7314C" w14:textId="77777777" w:rsidR="00B62321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03FAF5" wp14:editId="11BF7D12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B56F0F0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" stroked="f">
              <v:fill r:id="rId6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AA22E" w14:textId="77777777" w:rsidR="00A23067" w:rsidRDefault="00A23067" w:rsidP="001F7467">
      <w:pPr>
        <w:spacing w:after="0" w:line="240" w:lineRule="auto"/>
      </w:pPr>
      <w:r>
        <w:separator/>
      </w:r>
    </w:p>
  </w:footnote>
  <w:footnote w:type="continuationSeparator" w:id="0">
    <w:p w14:paraId="45C7F5F6" w14:textId="77777777" w:rsidR="00A23067" w:rsidRDefault="00A23067" w:rsidP="001F7467">
      <w:pPr>
        <w:spacing w:after="0" w:line="240" w:lineRule="auto"/>
      </w:pPr>
      <w:r>
        <w:continuationSeparator/>
      </w:r>
    </w:p>
  </w:footnote>
  <w:footnote w:type="continuationNotice" w:id="1">
    <w:p w14:paraId="10CD0AD6" w14:textId="77777777" w:rsidR="00A23067" w:rsidRDefault="00A230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4D004" w14:textId="77777777" w:rsidR="00576A4E" w:rsidRDefault="001A67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EA5CF" wp14:editId="227BD3B7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5A620BB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" stroked="f">
              <v:fill r:id="rId4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375D1FA" wp14:editId="5A0503AA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2003A9A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0D6A722B" wp14:editId="47AA943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C988B66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">
              <v:oval id="Oval 8" o:spid="_x0000_s1027" style="position:absolute;left:918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" stroked="f"/>
              <v:oval id="Oval 9" o:spid="_x0000_s1028" style="position:absolute;left:7125;top:220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FtwQAAANoAAAAPAAAAZHJzL2Rvd25yZXYueG1sRI9BawIx&#10;FITvBf9DeEIvRbOtUs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MUL4W3BAAAA2gAAAA8AAAAA&#10;AAAAAAAAAAAABwIAAGRycy9kb3ducmV2LnhtbFBLBQYAAAAAAwADALcAAAD1AgAAAAA=&#10;" stroked="f"/>
              <v:oval id="Oval 10" o:spid="_x0000_s1029" style="position:absolute;left:6315;top:1965;width:244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2wQAAANoAAAAPAAAAZHJzL2Rvd25yZXYueG1sRI9BawIx&#10;FITvBf9DeEIvRbOtWM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KpHRPbBAAAA2gAAAA8AAAAA&#10;AAAAAAAAAAAABwIAAGRycy9kb3ducmV2LnhtbFBLBQYAAAAAAwADALcAAAD1AgAAAAA=&#10;" stroked="f"/>
              <v:oval id="Oval 11" o:spid="_x0000_s1030" style="position:absolute;left:5340;top:2205;width:210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" stroked="f"/>
              <v:oval id="Oval 12" o:spid="_x0000_s1031" style="position:absolute;left:2100;top:2205;width:40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" stroked="f"/>
              <v:oval id="Oval 13" o:spid="_x0000_s1032" style="position:absolute;left:-30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148A8"/>
    <w:multiLevelType w:val="hybridMultilevel"/>
    <w:tmpl w:val="970AE196"/>
    <w:lvl w:ilvl="0" w:tplc="B82E751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1341D0"/>
    <w:multiLevelType w:val="hybridMultilevel"/>
    <w:tmpl w:val="1EE8FDE6"/>
    <w:lvl w:ilvl="0" w:tplc="ECECB758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180"/>
    <w:multiLevelType w:val="multilevel"/>
    <w:tmpl w:val="EC0E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97782"/>
    <w:multiLevelType w:val="hybridMultilevel"/>
    <w:tmpl w:val="E6E20F48"/>
    <w:lvl w:ilvl="0" w:tplc="4918B56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253510"/>
    <w:multiLevelType w:val="multilevel"/>
    <w:tmpl w:val="D87A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F0B14"/>
    <w:multiLevelType w:val="multilevel"/>
    <w:tmpl w:val="5CC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403922">
    <w:abstractNumId w:val="0"/>
  </w:num>
  <w:num w:numId="2" w16cid:durableId="1497070187">
    <w:abstractNumId w:val="3"/>
  </w:num>
  <w:num w:numId="3" w16cid:durableId="263618063">
    <w:abstractNumId w:val="1"/>
  </w:num>
  <w:num w:numId="4" w16cid:durableId="1273320708">
    <w:abstractNumId w:val="4"/>
  </w:num>
  <w:num w:numId="5" w16cid:durableId="712534669">
    <w:abstractNumId w:val="2"/>
  </w:num>
  <w:num w:numId="6" w16cid:durableId="493879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3297A"/>
    <w:rsid w:val="000330D1"/>
    <w:rsid w:val="00033499"/>
    <w:rsid w:val="000434B3"/>
    <w:rsid w:val="00065B02"/>
    <w:rsid w:val="0007641D"/>
    <w:rsid w:val="00091712"/>
    <w:rsid w:val="000919F9"/>
    <w:rsid w:val="00092965"/>
    <w:rsid w:val="0009332F"/>
    <w:rsid w:val="000936EB"/>
    <w:rsid w:val="00094E8B"/>
    <w:rsid w:val="00097A98"/>
    <w:rsid w:val="000B1E37"/>
    <w:rsid w:val="000B23BE"/>
    <w:rsid w:val="000B276A"/>
    <w:rsid w:val="000B3B4B"/>
    <w:rsid w:val="000B7C14"/>
    <w:rsid w:val="000C3358"/>
    <w:rsid w:val="000C69B9"/>
    <w:rsid w:val="000C7163"/>
    <w:rsid w:val="000D463F"/>
    <w:rsid w:val="000E390C"/>
    <w:rsid w:val="000E5D01"/>
    <w:rsid w:val="000F5905"/>
    <w:rsid w:val="00122600"/>
    <w:rsid w:val="00122F64"/>
    <w:rsid w:val="0013731A"/>
    <w:rsid w:val="0015231A"/>
    <w:rsid w:val="00160DA6"/>
    <w:rsid w:val="00160DD6"/>
    <w:rsid w:val="0017040E"/>
    <w:rsid w:val="00173B3A"/>
    <w:rsid w:val="00175AB7"/>
    <w:rsid w:val="00182478"/>
    <w:rsid w:val="00185AF7"/>
    <w:rsid w:val="00186CF6"/>
    <w:rsid w:val="00191146"/>
    <w:rsid w:val="00196ED5"/>
    <w:rsid w:val="001A3DA2"/>
    <w:rsid w:val="001A6730"/>
    <w:rsid w:val="001A68C4"/>
    <w:rsid w:val="001C0BC9"/>
    <w:rsid w:val="001C29F5"/>
    <w:rsid w:val="001E5A18"/>
    <w:rsid w:val="001E6C2F"/>
    <w:rsid w:val="001E711F"/>
    <w:rsid w:val="001F47B2"/>
    <w:rsid w:val="001F5ECD"/>
    <w:rsid w:val="001F7467"/>
    <w:rsid w:val="002025B3"/>
    <w:rsid w:val="00202750"/>
    <w:rsid w:val="002041D5"/>
    <w:rsid w:val="00217672"/>
    <w:rsid w:val="002200F8"/>
    <w:rsid w:val="00236CF8"/>
    <w:rsid w:val="002403DD"/>
    <w:rsid w:val="0025006D"/>
    <w:rsid w:val="002535DB"/>
    <w:rsid w:val="00255AD4"/>
    <w:rsid w:val="00256AC7"/>
    <w:rsid w:val="00261513"/>
    <w:rsid w:val="00261B87"/>
    <w:rsid w:val="002634A8"/>
    <w:rsid w:val="002646E4"/>
    <w:rsid w:val="00276708"/>
    <w:rsid w:val="00276868"/>
    <w:rsid w:val="002860E1"/>
    <w:rsid w:val="00294809"/>
    <w:rsid w:val="00297617"/>
    <w:rsid w:val="002A461E"/>
    <w:rsid w:val="002A79D6"/>
    <w:rsid w:val="002C2AFF"/>
    <w:rsid w:val="002E625B"/>
    <w:rsid w:val="002E7F6C"/>
    <w:rsid w:val="002F3CAE"/>
    <w:rsid w:val="002F73B9"/>
    <w:rsid w:val="0030035F"/>
    <w:rsid w:val="00302426"/>
    <w:rsid w:val="00303839"/>
    <w:rsid w:val="00306C46"/>
    <w:rsid w:val="00312137"/>
    <w:rsid w:val="00314377"/>
    <w:rsid w:val="00314E65"/>
    <w:rsid w:val="00320E93"/>
    <w:rsid w:val="00341BF9"/>
    <w:rsid w:val="00342748"/>
    <w:rsid w:val="00343367"/>
    <w:rsid w:val="00344429"/>
    <w:rsid w:val="00346940"/>
    <w:rsid w:val="00350231"/>
    <w:rsid w:val="00351086"/>
    <w:rsid w:val="00351231"/>
    <w:rsid w:val="0035416D"/>
    <w:rsid w:val="00361726"/>
    <w:rsid w:val="00371388"/>
    <w:rsid w:val="00373919"/>
    <w:rsid w:val="003804F8"/>
    <w:rsid w:val="0038119C"/>
    <w:rsid w:val="00393672"/>
    <w:rsid w:val="00393DE0"/>
    <w:rsid w:val="0039591E"/>
    <w:rsid w:val="00396D86"/>
    <w:rsid w:val="003B696D"/>
    <w:rsid w:val="003B79B4"/>
    <w:rsid w:val="003C6343"/>
    <w:rsid w:val="003D10D5"/>
    <w:rsid w:val="003D79D5"/>
    <w:rsid w:val="003E7E4D"/>
    <w:rsid w:val="003E7F10"/>
    <w:rsid w:val="004022A4"/>
    <w:rsid w:val="004037F1"/>
    <w:rsid w:val="0041435D"/>
    <w:rsid w:val="00431322"/>
    <w:rsid w:val="00432E89"/>
    <w:rsid w:val="00437682"/>
    <w:rsid w:val="00440599"/>
    <w:rsid w:val="0044511C"/>
    <w:rsid w:val="00451AA7"/>
    <w:rsid w:val="004523B7"/>
    <w:rsid w:val="00461915"/>
    <w:rsid w:val="004743C4"/>
    <w:rsid w:val="00474FD8"/>
    <w:rsid w:val="0049336B"/>
    <w:rsid w:val="004A44F6"/>
    <w:rsid w:val="004A6493"/>
    <w:rsid w:val="004A667D"/>
    <w:rsid w:val="004A740A"/>
    <w:rsid w:val="004C5A06"/>
    <w:rsid w:val="004C7451"/>
    <w:rsid w:val="004D3600"/>
    <w:rsid w:val="004E4F32"/>
    <w:rsid w:val="004F32BB"/>
    <w:rsid w:val="004F47F3"/>
    <w:rsid w:val="004F5044"/>
    <w:rsid w:val="004F54CE"/>
    <w:rsid w:val="00512D0B"/>
    <w:rsid w:val="0051562A"/>
    <w:rsid w:val="005164D5"/>
    <w:rsid w:val="00526096"/>
    <w:rsid w:val="00526E53"/>
    <w:rsid w:val="0054283A"/>
    <w:rsid w:val="005441E0"/>
    <w:rsid w:val="00551A2B"/>
    <w:rsid w:val="005622A6"/>
    <w:rsid w:val="0056650C"/>
    <w:rsid w:val="005676A2"/>
    <w:rsid w:val="00571B5F"/>
    <w:rsid w:val="0057600F"/>
    <w:rsid w:val="00576A4E"/>
    <w:rsid w:val="00580C6D"/>
    <w:rsid w:val="00583689"/>
    <w:rsid w:val="00590E12"/>
    <w:rsid w:val="00592F5D"/>
    <w:rsid w:val="00597F0B"/>
    <w:rsid w:val="005A1B9A"/>
    <w:rsid w:val="005A2072"/>
    <w:rsid w:val="005A5A06"/>
    <w:rsid w:val="005B4A36"/>
    <w:rsid w:val="005D07E2"/>
    <w:rsid w:val="005D3A5F"/>
    <w:rsid w:val="005D7960"/>
    <w:rsid w:val="005E1D3D"/>
    <w:rsid w:val="005E3B52"/>
    <w:rsid w:val="005F479B"/>
    <w:rsid w:val="005F64E7"/>
    <w:rsid w:val="005F7DC3"/>
    <w:rsid w:val="00605061"/>
    <w:rsid w:val="00627884"/>
    <w:rsid w:val="00627A26"/>
    <w:rsid w:val="006429C8"/>
    <w:rsid w:val="00650B3E"/>
    <w:rsid w:val="00655071"/>
    <w:rsid w:val="00662C25"/>
    <w:rsid w:val="00672190"/>
    <w:rsid w:val="00672BBC"/>
    <w:rsid w:val="00673196"/>
    <w:rsid w:val="00675B2D"/>
    <w:rsid w:val="00684E24"/>
    <w:rsid w:val="00691313"/>
    <w:rsid w:val="00691B83"/>
    <w:rsid w:val="0069211D"/>
    <w:rsid w:val="0069722A"/>
    <w:rsid w:val="00697556"/>
    <w:rsid w:val="006A254A"/>
    <w:rsid w:val="006A3CB0"/>
    <w:rsid w:val="006B4588"/>
    <w:rsid w:val="006B4A6C"/>
    <w:rsid w:val="006C7BB5"/>
    <w:rsid w:val="006D1C81"/>
    <w:rsid w:val="006D3D5B"/>
    <w:rsid w:val="006D4D68"/>
    <w:rsid w:val="006E1557"/>
    <w:rsid w:val="006E30F1"/>
    <w:rsid w:val="006F1052"/>
    <w:rsid w:val="0070735F"/>
    <w:rsid w:val="00710ABB"/>
    <w:rsid w:val="007228AC"/>
    <w:rsid w:val="00722C9A"/>
    <w:rsid w:val="0072372D"/>
    <w:rsid w:val="00723AE1"/>
    <w:rsid w:val="00727A13"/>
    <w:rsid w:val="00736FE5"/>
    <w:rsid w:val="00740877"/>
    <w:rsid w:val="0074503F"/>
    <w:rsid w:val="00764A09"/>
    <w:rsid w:val="00765612"/>
    <w:rsid w:val="00771C74"/>
    <w:rsid w:val="007736B7"/>
    <w:rsid w:val="00781A38"/>
    <w:rsid w:val="007838AB"/>
    <w:rsid w:val="00783F2D"/>
    <w:rsid w:val="00786DF1"/>
    <w:rsid w:val="00786EA6"/>
    <w:rsid w:val="00791A86"/>
    <w:rsid w:val="0079309A"/>
    <w:rsid w:val="00794C4B"/>
    <w:rsid w:val="00797E68"/>
    <w:rsid w:val="007A3DD3"/>
    <w:rsid w:val="007C6F00"/>
    <w:rsid w:val="007D6D6E"/>
    <w:rsid w:val="007D7858"/>
    <w:rsid w:val="007E0D4D"/>
    <w:rsid w:val="007E7656"/>
    <w:rsid w:val="007F2B66"/>
    <w:rsid w:val="007F59BC"/>
    <w:rsid w:val="00811018"/>
    <w:rsid w:val="00817A8C"/>
    <w:rsid w:val="00833CCF"/>
    <w:rsid w:val="008375CA"/>
    <w:rsid w:val="00840BE4"/>
    <w:rsid w:val="0084171B"/>
    <w:rsid w:val="00844237"/>
    <w:rsid w:val="008476E9"/>
    <w:rsid w:val="008505DB"/>
    <w:rsid w:val="00851FD7"/>
    <w:rsid w:val="0086758B"/>
    <w:rsid w:val="008765C8"/>
    <w:rsid w:val="00887E47"/>
    <w:rsid w:val="00893132"/>
    <w:rsid w:val="00897277"/>
    <w:rsid w:val="0089792B"/>
    <w:rsid w:val="008A2E93"/>
    <w:rsid w:val="008A5780"/>
    <w:rsid w:val="008B037A"/>
    <w:rsid w:val="008F1491"/>
    <w:rsid w:val="008F174B"/>
    <w:rsid w:val="008F2276"/>
    <w:rsid w:val="008F2BF1"/>
    <w:rsid w:val="008F5069"/>
    <w:rsid w:val="008F5BDB"/>
    <w:rsid w:val="009001AF"/>
    <w:rsid w:val="00900CA5"/>
    <w:rsid w:val="009048A6"/>
    <w:rsid w:val="00907A9F"/>
    <w:rsid w:val="0091038B"/>
    <w:rsid w:val="00912402"/>
    <w:rsid w:val="009272AA"/>
    <w:rsid w:val="009415E3"/>
    <w:rsid w:val="00955220"/>
    <w:rsid w:val="00957F9A"/>
    <w:rsid w:val="00961E40"/>
    <w:rsid w:val="0096325C"/>
    <w:rsid w:val="009672D6"/>
    <w:rsid w:val="00967CCD"/>
    <w:rsid w:val="009738D0"/>
    <w:rsid w:val="00975E55"/>
    <w:rsid w:val="00985145"/>
    <w:rsid w:val="009854BD"/>
    <w:rsid w:val="009928D5"/>
    <w:rsid w:val="00994514"/>
    <w:rsid w:val="00995716"/>
    <w:rsid w:val="009A3264"/>
    <w:rsid w:val="009A3AE9"/>
    <w:rsid w:val="009A66F1"/>
    <w:rsid w:val="009A7F01"/>
    <w:rsid w:val="009B34A0"/>
    <w:rsid w:val="009B4314"/>
    <w:rsid w:val="009B44C2"/>
    <w:rsid w:val="009B71BC"/>
    <w:rsid w:val="009C42AA"/>
    <w:rsid w:val="009C69C0"/>
    <w:rsid w:val="009D07C5"/>
    <w:rsid w:val="009E0FAB"/>
    <w:rsid w:val="009E4F64"/>
    <w:rsid w:val="009E6B31"/>
    <w:rsid w:val="009F3E2C"/>
    <w:rsid w:val="00A0138E"/>
    <w:rsid w:val="00A0682E"/>
    <w:rsid w:val="00A106F8"/>
    <w:rsid w:val="00A13F4F"/>
    <w:rsid w:val="00A179D7"/>
    <w:rsid w:val="00A23067"/>
    <w:rsid w:val="00A248A1"/>
    <w:rsid w:val="00A254B9"/>
    <w:rsid w:val="00A45109"/>
    <w:rsid w:val="00A50297"/>
    <w:rsid w:val="00A63A60"/>
    <w:rsid w:val="00A7215D"/>
    <w:rsid w:val="00A74C59"/>
    <w:rsid w:val="00A96F8B"/>
    <w:rsid w:val="00AA3013"/>
    <w:rsid w:val="00AA799C"/>
    <w:rsid w:val="00AC43F8"/>
    <w:rsid w:val="00AC60E5"/>
    <w:rsid w:val="00AC6B4E"/>
    <w:rsid w:val="00AC6C84"/>
    <w:rsid w:val="00AC73E7"/>
    <w:rsid w:val="00AE2106"/>
    <w:rsid w:val="00AE6D7F"/>
    <w:rsid w:val="00AF1154"/>
    <w:rsid w:val="00AF4A90"/>
    <w:rsid w:val="00AF7C28"/>
    <w:rsid w:val="00B01DFE"/>
    <w:rsid w:val="00B14474"/>
    <w:rsid w:val="00B2083C"/>
    <w:rsid w:val="00B208C9"/>
    <w:rsid w:val="00B220CA"/>
    <w:rsid w:val="00B2595D"/>
    <w:rsid w:val="00B309B2"/>
    <w:rsid w:val="00B453AA"/>
    <w:rsid w:val="00B51663"/>
    <w:rsid w:val="00B62321"/>
    <w:rsid w:val="00B71F08"/>
    <w:rsid w:val="00B7339A"/>
    <w:rsid w:val="00B747AD"/>
    <w:rsid w:val="00B8193C"/>
    <w:rsid w:val="00B82D8A"/>
    <w:rsid w:val="00BA08C0"/>
    <w:rsid w:val="00BA5EC7"/>
    <w:rsid w:val="00BA6C58"/>
    <w:rsid w:val="00BB2BC7"/>
    <w:rsid w:val="00BB2C4C"/>
    <w:rsid w:val="00BB6D90"/>
    <w:rsid w:val="00BC46FB"/>
    <w:rsid w:val="00BE30DD"/>
    <w:rsid w:val="00BF0574"/>
    <w:rsid w:val="00C113CE"/>
    <w:rsid w:val="00C1214D"/>
    <w:rsid w:val="00C14D1A"/>
    <w:rsid w:val="00C168D3"/>
    <w:rsid w:val="00C40080"/>
    <w:rsid w:val="00C502EA"/>
    <w:rsid w:val="00C567EE"/>
    <w:rsid w:val="00C57C3F"/>
    <w:rsid w:val="00C64301"/>
    <w:rsid w:val="00C667ED"/>
    <w:rsid w:val="00C764D2"/>
    <w:rsid w:val="00C77556"/>
    <w:rsid w:val="00C77727"/>
    <w:rsid w:val="00C81C7B"/>
    <w:rsid w:val="00C83D71"/>
    <w:rsid w:val="00C937F9"/>
    <w:rsid w:val="00C95320"/>
    <w:rsid w:val="00CA3A72"/>
    <w:rsid w:val="00CB0A4B"/>
    <w:rsid w:val="00CB32D8"/>
    <w:rsid w:val="00CB35BE"/>
    <w:rsid w:val="00CB45AF"/>
    <w:rsid w:val="00CC246F"/>
    <w:rsid w:val="00CC5ED0"/>
    <w:rsid w:val="00CD01EB"/>
    <w:rsid w:val="00CE1B82"/>
    <w:rsid w:val="00CE2D88"/>
    <w:rsid w:val="00CE3760"/>
    <w:rsid w:val="00CF30D8"/>
    <w:rsid w:val="00CF5FBD"/>
    <w:rsid w:val="00CF6772"/>
    <w:rsid w:val="00CF687E"/>
    <w:rsid w:val="00CF7DD9"/>
    <w:rsid w:val="00D006E9"/>
    <w:rsid w:val="00D0503A"/>
    <w:rsid w:val="00D1283D"/>
    <w:rsid w:val="00D17C3C"/>
    <w:rsid w:val="00D21102"/>
    <w:rsid w:val="00D213DE"/>
    <w:rsid w:val="00D22DB2"/>
    <w:rsid w:val="00D313CC"/>
    <w:rsid w:val="00D33BA9"/>
    <w:rsid w:val="00D34AD4"/>
    <w:rsid w:val="00D42267"/>
    <w:rsid w:val="00D43623"/>
    <w:rsid w:val="00D46539"/>
    <w:rsid w:val="00D5376E"/>
    <w:rsid w:val="00D5676C"/>
    <w:rsid w:val="00D65AF9"/>
    <w:rsid w:val="00D70DB1"/>
    <w:rsid w:val="00D752EC"/>
    <w:rsid w:val="00D854BC"/>
    <w:rsid w:val="00D93802"/>
    <w:rsid w:val="00DA0604"/>
    <w:rsid w:val="00DA6253"/>
    <w:rsid w:val="00DB592F"/>
    <w:rsid w:val="00DC24A1"/>
    <w:rsid w:val="00DD0348"/>
    <w:rsid w:val="00DE2A92"/>
    <w:rsid w:val="00DE6EA5"/>
    <w:rsid w:val="00DF0DAA"/>
    <w:rsid w:val="00DF3AC8"/>
    <w:rsid w:val="00DF63B2"/>
    <w:rsid w:val="00E101D3"/>
    <w:rsid w:val="00E14693"/>
    <w:rsid w:val="00E17EE7"/>
    <w:rsid w:val="00E20ED7"/>
    <w:rsid w:val="00E21388"/>
    <w:rsid w:val="00E24388"/>
    <w:rsid w:val="00E3112F"/>
    <w:rsid w:val="00E34220"/>
    <w:rsid w:val="00E34B22"/>
    <w:rsid w:val="00E4348A"/>
    <w:rsid w:val="00E52733"/>
    <w:rsid w:val="00E52A1E"/>
    <w:rsid w:val="00E56AEF"/>
    <w:rsid w:val="00E60120"/>
    <w:rsid w:val="00E60CCD"/>
    <w:rsid w:val="00E61480"/>
    <w:rsid w:val="00E6638E"/>
    <w:rsid w:val="00E66C03"/>
    <w:rsid w:val="00E70E05"/>
    <w:rsid w:val="00E76226"/>
    <w:rsid w:val="00E81AF7"/>
    <w:rsid w:val="00EA1609"/>
    <w:rsid w:val="00EA653E"/>
    <w:rsid w:val="00EA6D74"/>
    <w:rsid w:val="00EB2454"/>
    <w:rsid w:val="00EB436C"/>
    <w:rsid w:val="00EB7A55"/>
    <w:rsid w:val="00EC3F9B"/>
    <w:rsid w:val="00ED0422"/>
    <w:rsid w:val="00ED2B2C"/>
    <w:rsid w:val="00ED7DC2"/>
    <w:rsid w:val="00EE3B89"/>
    <w:rsid w:val="00EE4DEB"/>
    <w:rsid w:val="00EE54F0"/>
    <w:rsid w:val="00EE5702"/>
    <w:rsid w:val="00EF30A0"/>
    <w:rsid w:val="00F00148"/>
    <w:rsid w:val="00F0521A"/>
    <w:rsid w:val="00F06792"/>
    <w:rsid w:val="00F14E57"/>
    <w:rsid w:val="00F1596D"/>
    <w:rsid w:val="00F22E9A"/>
    <w:rsid w:val="00F23CA8"/>
    <w:rsid w:val="00F306F6"/>
    <w:rsid w:val="00F325D5"/>
    <w:rsid w:val="00F358CA"/>
    <w:rsid w:val="00F51A2C"/>
    <w:rsid w:val="00F52033"/>
    <w:rsid w:val="00F55971"/>
    <w:rsid w:val="00F62C70"/>
    <w:rsid w:val="00F63A51"/>
    <w:rsid w:val="00F64231"/>
    <w:rsid w:val="00F64D7D"/>
    <w:rsid w:val="00F735C4"/>
    <w:rsid w:val="00F84552"/>
    <w:rsid w:val="00F93D01"/>
    <w:rsid w:val="00FA798B"/>
    <w:rsid w:val="00FB200A"/>
    <w:rsid w:val="00FC2EA2"/>
    <w:rsid w:val="00FE37D9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71C5D"/>
  <w15:docId w15:val="{DE314D99-FB11-485F-89E1-4A7F8F0B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67"/>
  </w:style>
  <w:style w:type="paragraph" w:styleId="Footer">
    <w:name w:val="footer"/>
    <w:basedOn w:val="Normal"/>
    <w:link w:val="Foot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6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E96BDAA-0265-4A4A-B5F2-8879DB527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</Template>
  <TotalTime>0</TotalTime>
  <Pages>2</Pages>
  <Words>418</Words>
  <Characters>3134</Characters>
  <Application>Microsoft Office Word</Application>
  <DocSecurity>0</DocSecurity>
  <Lines>63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cp:lastModifiedBy>Stacey Betz</cp:lastModifiedBy>
  <cp:revision>2</cp:revision>
  <cp:lastPrinted>2026-03-19T14:32:00Z</cp:lastPrinted>
  <dcterms:created xsi:type="dcterms:W3CDTF">2026-05-13T14:16:00Z</dcterms:created>
  <dcterms:modified xsi:type="dcterms:W3CDTF">2026-05-13T14:16:00Z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