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5218C" w14:textId="77777777" w:rsidR="00727A13" w:rsidRDefault="001A6730" w:rsidP="00CC5ED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32D444" wp14:editId="050600FC">
                <wp:simplePos x="0" y="0"/>
                <wp:positionH relativeFrom="margin">
                  <wp:align>center</wp:align>
                </wp:positionH>
                <wp:positionV relativeFrom="paragraph">
                  <wp:posOffset>381635</wp:posOffset>
                </wp:positionV>
                <wp:extent cx="7515225" cy="1114425"/>
                <wp:effectExtent l="0" t="0" r="0" b="952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DDCF3" w14:textId="77777777" w:rsidR="00AA799C" w:rsidRPr="00E61480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</w:pPr>
                            <w:r w:rsidRPr="00E61480">
                              <w:rPr>
                                <w:rFonts w:ascii="Kristen ITC" w:hAnsi="Kristen ITC"/>
                                <w:b/>
                                <w:color w:val="984806" w:themeColor="accent6" w:themeShade="80"/>
                                <w:sz w:val="36"/>
                              </w:rPr>
                              <w:t xml:space="preserve">Bright Beginnings </w:t>
                            </w:r>
                          </w:p>
                          <w:p w14:paraId="4C824612" w14:textId="77777777" w:rsidR="002041D5" w:rsidRDefault="00E61480" w:rsidP="0065507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Owner/Director: Stacey Betz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20000 Old Scenic Hwy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Zachary, LA 70791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 w:rsidR="00655071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Phone: 225.</w:t>
                            </w:r>
                            <w:r w:rsidR="00844237">
                              <w:rPr>
                                <w:color w:val="17365D" w:themeColor="text2" w:themeShade="BF"/>
                                <w:sz w:val="20"/>
                              </w:rPr>
                              <w:t>570.8062</w:t>
                            </w:r>
                            <w:r w:rsidR="00AA799C" w:rsidRPr="00655071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="00655071" w:rsidRPr="00655071">
                              <w:rPr>
                                <w:color w:val="E36C0A" w:themeColor="accent6" w:themeShade="BF"/>
                                <w:sz w:val="20"/>
                              </w:rPr>
                              <w:t>|</w:t>
                            </w: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</w:p>
                          <w:p w14:paraId="3CC6FAAE" w14:textId="2B2C58D8" w:rsidR="00AA799C" w:rsidRPr="00655071" w:rsidRDefault="00E61480" w:rsidP="002041D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color w:val="17365D" w:themeColor="text2" w:themeShade="BF"/>
                                <w:sz w:val="20"/>
                              </w:rPr>
                            </w:pPr>
                            <w:r>
                              <w:rPr>
                                <w:color w:val="17365D" w:themeColor="text2" w:themeShade="BF"/>
                                <w:sz w:val="20"/>
                              </w:rPr>
                              <w:t>Email:</w:t>
                            </w:r>
                            <w:r w:rsidR="0038119C">
                              <w:t xml:space="preserve"> </w:t>
                            </w:r>
                            <w:r w:rsidR="0038119C" w:rsidRPr="0038119C">
                              <w:rPr>
                                <w:color w:val="17365D" w:themeColor="text2" w:themeShade="BF"/>
                                <w:sz w:val="20"/>
                                <w:szCs w:val="20"/>
                              </w:rPr>
                              <w:t>dani.bbcdc@gmail.com</w:t>
                            </w:r>
                            <w:r w:rsidR="002041D5" w:rsidRPr="0038119C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           </w:t>
                            </w:r>
                            <w:r w:rsidR="002041D5">
                              <w:rPr>
                                <w:color w:val="17365D" w:themeColor="text2" w:themeShade="BF"/>
                                <w:sz w:val="20"/>
                              </w:rPr>
                              <w:t xml:space="preserve">Webpage: </w:t>
                            </w:r>
                            <w:r w:rsidR="00D17C3C">
                              <w:rPr>
                                <w:color w:val="17365D" w:themeColor="text2" w:themeShade="BF"/>
                                <w:sz w:val="20"/>
                              </w:rPr>
                              <w:t>www.brightbeginningscdc.com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2D444" id="Rectangle 2" o:spid="_x0000_s1026" style="position:absolute;left:0;text-align:left;margin-left:0;margin-top:30.05pt;width:591.75pt;height:87.7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" filled="f" stroked="f">
                <v:textbox>
                  <w:txbxContent>
                    <w:p w14:paraId="7A2DDCF3" w14:textId="77777777" w:rsidR="00AA799C" w:rsidRPr="00E61480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</w:pPr>
                      <w:r w:rsidRPr="00E61480">
                        <w:rPr>
                          <w:rFonts w:ascii="Kristen ITC" w:hAnsi="Kristen ITC"/>
                          <w:b/>
                          <w:color w:val="984806" w:themeColor="accent6" w:themeShade="80"/>
                          <w:sz w:val="36"/>
                        </w:rPr>
                        <w:t xml:space="preserve">Bright Beginnings </w:t>
                      </w:r>
                    </w:p>
                    <w:p w14:paraId="4C824612" w14:textId="77777777" w:rsidR="002041D5" w:rsidRDefault="00E61480" w:rsidP="00655071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Owner/Director: Stacey Betz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20000 Old Scenic Hwy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Zachary, LA 70791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 w:rsidR="00655071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>Phone: 225.</w:t>
                      </w:r>
                      <w:r w:rsidR="00844237">
                        <w:rPr>
                          <w:color w:val="17365D" w:themeColor="text2" w:themeShade="BF"/>
                          <w:sz w:val="20"/>
                        </w:rPr>
                        <w:t>570.8062</w:t>
                      </w:r>
                      <w:r w:rsidR="00AA799C" w:rsidRPr="00655071"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="00655071" w:rsidRPr="00655071">
                        <w:rPr>
                          <w:color w:val="E36C0A" w:themeColor="accent6" w:themeShade="BF"/>
                          <w:sz w:val="20"/>
                        </w:rPr>
                        <w:t>|</w:t>
                      </w:r>
                      <w:r>
                        <w:rPr>
                          <w:color w:val="17365D" w:themeColor="text2" w:themeShade="BF"/>
                          <w:sz w:val="20"/>
                        </w:rPr>
                        <w:t xml:space="preserve"> </w:t>
                      </w:r>
                    </w:p>
                    <w:p w14:paraId="3CC6FAAE" w14:textId="2B2C58D8" w:rsidR="00AA799C" w:rsidRPr="00655071" w:rsidRDefault="00E61480" w:rsidP="002041D5">
                      <w:pPr>
                        <w:spacing w:line="240" w:lineRule="auto"/>
                        <w:contextualSpacing/>
                        <w:jc w:val="center"/>
                        <w:rPr>
                          <w:color w:val="17365D" w:themeColor="text2" w:themeShade="BF"/>
                          <w:sz w:val="20"/>
                        </w:rPr>
                      </w:pPr>
                      <w:r>
                        <w:rPr>
                          <w:color w:val="17365D" w:themeColor="text2" w:themeShade="BF"/>
                          <w:sz w:val="20"/>
                        </w:rPr>
                        <w:t>Email:</w:t>
                      </w:r>
                      <w:r w:rsidR="0038119C">
                        <w:t xml:space="preserve"> </w:t>
                      </w:r>
                      <w:r w:rsidR="0038119C" w:rsidRPr="0038119C">
                        <w:rPr>
                          <w:color w:val="17365D" w:themeColor="text2" w:themeShade="BF"/>
                          <w:sz w:val="20"/>
                          <w:szCs w:val="20"/>
                        </w:rPr>
                        <w:t>dani.bbcdc@gmail.com</w:t>
                      </w:r>
                      <w:r w:rsidR="002041D5" w:rsidRPr="0038119C">
                        <w:rPr>
                          <w:color w:val="17365D" w:themeColor="text2" w:themeShade="BF"/>
                          <w:sz w:val="20"/>
                        </w:rPr>
                        <w:t xml:space="preserve">           </w:t>
                      </w:r>
                      <w:r w:rsidR="002041D5">
                        <w:rPr>
                          <w:color w:val="17365D" w:themeColor="text2" w:themeShade="BF"/>
                          <w:sz w:val="20"/>
                        </w:rPr>
                        <w:t xml:space="preserve">Webpage: </w:t>
                      </w:r>
                      <w:r w:rsidR="00D17C3C">
                        <w:rPr>
                          <w:color w:val="17365D" w:themeColor="text2" w:themeShade="BF"/>
                          <w:sz w:val="20"/>
                        </w:rPr>
                        <w:t>www.brightbeginningscdc.com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24B17A" w14:textId="77777777" w:rsidR="001F7467" w:rsidRDefault="001F7467"/>
    <w:p w14:paraId="55B9894F" w14:textId="77777777" w:rsidR="001F7467" w:rsidRDefault="001F7467"/>
    <w:p w14:paraId="49D58AD1" w14:textId="77777777" w:rsidR="00B14474" w:rsidRDefault="00B14474" w:rsidP="00B14474">
      <w:pPr>
        <w:rPr>
          <w:rFonts w:ascii="Kristen ITC" w:hAnsi="Kristen ITC"/>
        </w:rPr>
      </w:pPr>
    </w:p>
    <w:p w14:paraId="203B5C14" w14:textId="3AC0986F" w:rsidR="00FA798B" w:rsidRPr="00F93D01" w:rsidRDefault="000B23BE" w:rsidP="000B23BE">
      <w:pPr>
        <w:shd w:val="clear" w:color="auto" w:fill="FFFFFF"/>
        <w:jc w:val="center"/>
        <w:rPr>
          <w:rFonts w:ascii="Arial" w:hAnsi="Arial" w:cs="Arial"/>
          <w:b/>
          <w:color w:val="222222"/>
          <w:u w:val="single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202</w:t>
      </w:r>
      <w:r w:rsidR="000B1E37">
        <w:rPr>
          <w:rFonts w:ascii="Arial" w:hAnsi="Arial" w:cs="Arial"/>
          <w:b/>
          <w:color w:val="222222"/>
          <w:u w:val="single"/>
          <w:shd w:val="clear" w:color="auto" w:fill="FFFFFF"/>
        </w:rPr>
        <w:t>3</w:t>
      </w: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-20</w:t>
      </w:r>
      <w:r w:rsidR="000B1E37">
        <w:rPr>
          <w:rFonts w:ascii="Arial" w:hAnsi="Arial" w:cs="Arial"/>
          <w:b/>
          <w:color w:val="222222"/>
          <w:u w:val="single"/>
          <w:shd w:val="clear" w:color="auto" w:fill="FFFFFF"/>
        </w:rPr>
        <w:t>24</w:t>
      </w: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 xml:space="preserve"> Registration</w:t>
      </w:r>
    </w:p>
    <w:p w14:paraId="2048312D" w14:textId="77777777" w:rsidR="000B23BE" w:rsidRDefault="000B23BE" w:rsidP="000B23BE">
      <w:pPr>
        <w:shd w:val="clear" w:color="auto" w:fill="FFFFFF"/>
        <w:rPr>
          <w:rFonts w:ascii="Arial" w:hAnsi="Arial" w:cs="Arial"/>
          <w:color w:val="222222"/>
          <w:u w:val="single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</w:t>
      </w:r>
      <w:r w:rsidR="00BE30DD">
        <w:rPr>
          <w:rFonts w:ascii="Arial" w:hAnsi="Arial" w:cs="Arial"/>
          <w:color w:val="222222"/>
          <w:shd w:val="clear" w:color="auto" w:fill="FFFFFF"/>
        </w:rPr>
        <w:t>________________________</w:t>
      </w:r>
      <w:r>
        <w:rPr>
          <w:rFonts w:ascii="Arial" w:hAnsi="Arial" w:cs="Arial"/>
          <w:color w:val="222222"/>
          <w:shd w:val="clear" w:color="auto" w:fill="FFFFFF"/>
        </w:rPr>
        <w:t>_______________DOB:___________Sex: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0C9350E2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Child’s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Name:_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_____________________________________________________DOB:___________Sex: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0A92B729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>Child’s Name:______________________________________________________DOB:___________Sex:</w:t>
      </w:r>
      <w:r w:rsidRPr="000B23BE">
        <w:rPr>
          <w:rFonts w:ascii="Arial" w:hAnsi="Arial" w:cs="Arial"/>
          <w:color w:val="222222"/>
          <w:u w:val="single"/>
          <w:shd w:val="clear" w:color="auto" w:fill="FFFFFF"/>
        </w:rPr>
        <w:t>M/F</w:t>
      </w:r>
    </w:p>
    <w:p w14:paraId="39895731" w14:textId="77777777" w:rsidR="00BE30DD" w:rsidRDefault="00BE30DD" w:rsidP="00BE30DD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 w:rsidRPr="00BE30DD">
        <w:rPr>
          <w:rFonts w:ascii="Arial" w:hAnsi="Arial" w:cs="Arial"/>
          <w:color w:val="222222"/>
          <w:shd w:val="clear" w:color="auto" w:fill="FFFFFF"/>
        </w:rPr>
        <w:t>Name of Parent/</w:t>
      </w:r>
      <w:r w:rsidR="00CA3A72" w:rsidRPr="00BE30DD">
        <w:rPr>
          <w:rFonts w:ascii="Arial" w:hAnsi="Arial" w:cs="Arial"/>
          <w:color w:val="222222"/>
          <w:shd w:val="clear" w:color="auto" w:fill="FFFFFF"/>
        </w:rPr>
        <w:t>Guardian</w:t>
      </w:r>
      <w:r w:rsidRPr="00BE30DD">
        <w:rPr>
          <w:rFonts w:ascii="Arial" w:hAnsi="Arial" w:cs="Arial"/>
          <w:color w:val="222222"/>
          <w:shd w:val="clear" w:color="auto" w:fill="FFFFFF"/>
        </w:rPr>
        <w:t xml:space="preserve"> (with whom they live)</w:t>
      </w:r>
      <w:r>
        <w:rPr>
          <w:rFonts w:ascii="Arial" w:hAnsi="Arial" w:cs="Arial"/>
          <w:color w:val="222222"/>
          <w:shd w:val="clear" w:color="auto" w:fill="FFFFFF"/>
        </w:rPr>
        <w:t>:_________________________________________________</w:t>
      </w:r>
    </w:p>
    <w:p w14:paraId="64E2CE96" w14:textId="77777777" w:rsidR="00297617" w:rsidRDefault="00BE30DD" w:rsidP="00BE30DD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Cell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Phone:_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>_______________________________ Email:________________________________________</w:t>
      </w:r>
    </w:p>
    <w:p w14:paraId="6C1C3DE3" w14:textId="77777777" w:rsidR="00297617" w:rsidRPr="00F93D01" w:rsidRDefault="00297617" w:rsidP="00297617">
      <w:pPr>
        <w:shd w:val="clear" w:color="auto" w:fill="FFFFFF"/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shd w:val="clear" w:color="auto" w:fill="FFFFFF"/>
        </w:rPr>
        <w:t>Please Check Program Selection:</w:t>
      </w:r>
    </w:p>
    <w:p w14:paraId="127F0ECD" w14:textId="77777777" w:rsidR="00297617" w:rsidRPr="00F93D01" w:rsidRDefault="00297617" w:rsidP="00BE30DD">
      <w:pPr>
        <w:shd w:val="clear" w:color="auto" w:fill="FFFFFF"/>
        <w:rPr>
          <w:rFonts w:ascii="Arial" w:hAnsi="Arial" w:cs="Arial"/>
          <w:b/>
          <w:color w:val="222222"/>
          <w:shd w:val="clear" w:color="auto" w:fill="FFFFFF"/>
        </w:rPr>
      </w:pPr>
      <w:r w:rsidRPr="00F93D01">
        <w:rPr>
          <w:rFonts w:ascii="Arial" w:hAnsi="Arial" w:cs="Arial"/>
          <w:b/>
          <w:color w:val="222222"/>
          <w:u w:val="single"/>
          <w:shd w:val="clear" w:color="auto" w:fill="FFFFFF"/>
        </w:rPr>
        <w:t>Regular Care</w:t>
      </w:r>
      <w:r w:rsidRPr="00F93D01">
        <w:rPr>
          <w:rFonts w:ascii="Arial" w:hAnsi="Arial" w:cs="Arial"/>
          <w:b/>
          <w:color w:val="222222"/>
          <w:shd w:val="clear" w:color="auto" w:fill="FFFFFF"/>
        </w:rPr>
        <w:t xml:space="preserve">: </w:t>
      </w:r>
    </w:p>
    <w:p w14:paraId="2F678027" w14:textId="25854086" w:rsidR="00297617" w:rsidRPr="00BE30DD" w:rsidRDefault="00297617" w:rsidP="00BE30D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hd w:val="clear" w:color="auto" w:fill="FFFFFF"/>
        </w:rPr>
        <w:t>___ Infants: $2</w:t>
      </w:r>
      <w:r w:rsidR="008A2E93">
        <w:rPr>
          <w:rFonts w:ascii="Arial" w:hAnsi="Arial" w:cs="Arial"/>
          <w:color w:val="222222"/>
          <w:shd w:val="clear" w:color="auto" w:fill="FFFFFF"/>
        </w:rPr>
        <w:t>2</w:t>
      </w:r>
      <w:r>
        <w:rPr>
          <w:rFonts w:ascii="Arial" w:hAnsi="Arial" w:cs="Arial"/>
          <w:color w:val="222222"/>
          <w:shd w:val="clear" w:color="auto" w:fill="FFFFFF"/>
        </w:rPr>
        <w:t>0/Weekly $</w:t>
      </w:r>
      <w:r w:rsidR="000B1E37">
        <w:rPr>
          <w:rFonts w:ascii="Arial" w:hAnsi="Arial" w:cs="Arial"/>
          <w:color w:val="222222"/>
          <w:shd w:val="clear" w:color="auto" w:fill="FFFFFF"/>
        </w:rPr>
        <w:t>9</w:t>
      </w:r>
      <w:r w:rsidR="008A2E93">
        <w:rPr>
          <w:rFonts w:ascii="Arial" w:hAnsi="Arial" w:cs="Arial"/>
          <w:color w:val="222222"/>
          <w:shd w:val="clear" w:color="auto" w:fill="FFFFFF"/>
        </w:rPr>
        <w:t>53</w:t>
      </w:r>
      <w:r>
        <w:rPr>
          <w:rFonts w:ascii="Arial" w:hAnsi="Arial" w:cs="Arial"/>
          <w:color w:val="222222"/>
          <w:shd w:val="clear" w:color="auto" w:fill="FFFFFF"/>
        </w:rPr>
        <w:t>/Monthly                         ___ Older Infants: $</w:t>
      </w:r>
      <w:r w:rsidR="000B1E37">
        <w:rPr>
          <w:rFonts w:ascii="Arial" w:hAnsi="Arial" w:cs="Arial"/>
          <w:color w:val="222222"/>
          <w:shd w:val="clear" w:color="auto" w:fill="FFFFFF"/>
        </w:rPr>
        <w:t>2</w:t>
      </w:r>
      <w:r w:rsidR="008A2E93">
        <w:rPr>
          <w:rFonts w:ascii="Arial" w:hAnsi="Arial" w:cs="Arial"/>
          <w:color w:val="222222"/>
          <w:shd w:val="clear" w:color="auto" w:fill="FFFFFF"/>
        </w:rPr>
        <w:t>1</w:t>
      </w:r>
      <w:r w:rsidR="000B1E37">
        <w:rPr>
          <w:rFonts w:ascii="Arial" w:hAnsi="Arial" w:cs="Arial"/>
          <w:color w:val="222222"/>
          <w:shd w:val="clear" w:color="auto" w:fill="FFFFFF"/>
        </w:rPr>
        <w:t>5</w:t>
      </w:r>
      <w:r>
        <w:rPr>
          <w:rFonts w:ascii="Arial" w:hAnsi="Arial" w:cs="Arial"/>
          <w:color w:val="222222"/>
          <w:shd w:val="clear" w:color="auto" w:fill="FFFFFF"/>
        </w:rPr>
        <w:t>/Weekly $</w:t>
      </w:r>
      <w:r w:rsidR="00CF7DD9">
        <w:rPr>
          <w:rFonts w:ascii="Arial" w:hAnsi="Arial" w:cs="Arial"/>
          <w:color w:val="222222"/>
          <w:shd w:val="clear" w:color="auto" w:fill="FFFFFF"/>
        </w:rPr>
        <w:t>932</w:t>
      </w:r>
      <w:r>
        <w:rPr>
          <w:rFonts w:ascii="Arial" w:hAnsi="Arial" w:cs="Arial"/>
          <w:color w:val="222222"/>
          <w:shd w:val="clear" w:color="auto" w:fill="FFFFFF"/>
        </w:rPr>
        <w:t>/Monthly</w:t>
      </w:r>
    </w:p>
    <w:p w14:paraId="30AC1C0E" w14:textId="65C8FC9D" w:rsidR="00BE30DD" w:rsidRPr="00EB436C" w:rsidRDefault="00297617" w:rsidP="00BE30DD">
      <w:pPr>
        <w:spacing w:after="0" w:line="240" w:lineRule="auto"/>
      </w:pPr>
      <w:r>
        <w:t xml:space="preserve">___ </w:t>
      </w:r>
      <w:r w:rsidRPr="00297617">
        <w:rPr>
          <w:rFonts w:ascii="Arial" w:hAnsi="Arial" w:cs="Arial"/>
        </w:rPr>
        <w:t>Toddlers: $</w:t>
      </w:r>
      <w:r w:rsidR="000B1E37">
        <w:rPr>
          <w:rFonts w:ascii="Arial" w:hAnsi="Arial" w:cs="Arial"/>
        </w:rPr>
        <w:t>2</w:t>
      </w:r>
      <w:r w:rsidR="00CF7DD9">
        <w:rPr>
          <w:rFonts w:ascii="Arial" w:hAnsi="Arial" w:cs="Arial"/>
        </w:rPr>
        <w:t>1</w:t>
      </w:r>
      <w:r w:rsidR="000B1E37">
        <w:rPr>
          <w:rFonts w:ascii="Arial" w:hAnsi="Arial" w:cs="Arial"/>
        </w:rPr>
        <w:t>0</w:t>
      </w:r>
      <w:r>
        <w:t xml:space="preserve">/Weekly </w:t>
      </w:r>
      <w:r w:rsidRPr="00297617">
        <w:rPr>
          <w:rFonts w:ascii="Arial" w:hAnsi="Arial" w:cs="Arial"/>
        </w:rPr>
        <w:t>$</w:t>
      </w:r>
      <w:r w:rsidR="00CF7DD9">
        <w:rPr>
          <w:rFonts w:ascii="Arial" w:hAnsi="Arial" w:cs="Arial"/>
        </w:rPr>
        <w:t>910</w:t>
      </w:r>
      <w:r w:rsidRPr="00297617">
        <w:rPr>
          <w:rFonts w:ascii="Arial" w:hAnsi="Arial" w:cs="Arial"/>
        </w:rPr>
        <w:t>/Monthly</w:t>
      </w:r>
      <w:r>
        <w:t xml:space="preserve">                             ___ </w:t>
      </w:r>
      <w:r w:rsidRPr="00297617">
        <w:rPr>
          <w:rFonts w:ascii="Arial" w:hAnsi="Arial" w:cs="Arial"/>
        </w:rPr>
        <w:t>Pre-K $</w:t>
      </w:r>
      <w:r w:rsidR="00CF7DD9">
        <w:rPr>
          <w:rFonts w:ascii="Arial" w:hAnsi="Arial" w:cs="Arial"/>
        </w:rPr>
        <w:t>205</w:t>
      </w:r>
      <w:r w:rsidRPr="00297617">
        <w:rPr>
          <w:rFonts w:ascii="Arial" w:hAnsi="Arial" w:cs="Arial"/>
        </w:rPr>
        <w:t>/Weekly $8</w:t>
      </w:r>
      <w:r w:rsidR="00CF7DD9">
        <w:rPr>
          <w:rFonts w:ascii="Arial" w:hAnsi="Arial" w:cs="Arial"/>
        </w:rPr>
        <w:t>88</w:t>
      </w:r>
      <w:r w:rsidRPr="00297617">
        <w:rPr>
          <w:rFonts w:ascii="Arial" w:hAnsi="Arial" w:cs="Arial"/>
        </w:rPr>
        <w:t>/Monthly</w:t>
      </w:r>
      <w:r>
        <w:t xml:space="preserve"> </w:t>
      </w:r>
    </w:p>
    <w:p w14:paraId="55BD0E4A" w14:textId="77777777" w:rsidR="00BE30DD" w:rsidRPr="00EB436C" w:rsidRDefault="00BE30DD" w:rsidP="00BE30DD">
      <w:pPr>
        <w:spacing w:after="0" w:line="240" w:lineRule="auto"/>
      </w:pPr>
    </w:p>
    <w:p w14:paraId="50DA187B" w14:textId="77777777" w:rsidR="00F93D01" w:rsidRDefault="00297617" w:rsidP="00D5676C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___ </w:t>
      </w:r>
      <w:r w:rsidR="00D5676C">
        <w:rPr>
          <w:rFonts w:ascii="Arial" w:hAnsi="Arial" w:cs="Arial"/>
          <w:color w:val="222222"/>
        </w:rPr>
        <w:t xml:space="preserve">Before or After </w:t>
      </w:r>
      <w:r>
        <w:rPr>
          <w:rFonts w:ascii="Arial" w:hAnsi="Arial" w:cs="Arial"/>
          <w:color w:val="222222"/>
        </w:rPr>
        <w:t xml:space="preserve">Care $185/Monthly                          </w:t>
      </w:r>
      <w:r w:rsidR="00D5676C">
        <w:rPr>
          <w:rFonts w:ascii="Arial" w:hAnsi="Arial" w:cs="Arial"/>
          <w:color w:val="222222"/>
        </w:rPr>
        <w:t xml:space="preserve"> </w:t>
      </w:r>
      <w:r w:rsidR="00F93D01">
        <w:rPr>
          <w:rFonts w:ascii="Arial" w:hAnsi="Arial" w:cs="Arial"/>
          <w:color w:val="222222"/>
        </w:rPr>
        <w:t>___</w:t>
      </w:r>
      <w:r w:rsidR="00D5676C">
        <w:rPr>
          <w:rFonts w:ascii="Arial" w:hAnsi="Arial" w:cs="Arial"/>
          <w:color w:val="222222"/>
        </w:rPr>
        <w:t xml:space="preserve">Before/After Care </w:t>
      </w:r>
      <w:r w:rsidR="00F93D01">
        <w:rPr>
          <w:rFonts w:ascii="Arial" w:hAnsi="Arial" w:cs="Arial"/>
          <w:color w:val="222222"/>
        </w:rPr>
        <w:t>$400 Monthly</w:t>
      </w:r>
    </w:p>
    <w:p w14:paraId="59E9FA3A" w14:textId="77777777" w:rsidR="00297617" w:rsidRDefault="00297617" w:rsidP="00F93D01">
      <w:pPr>
        <w:shd w:val="clear" w:color="auto" w:fill="FFFFFF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___ Holiday Care $50/Daily</w:t>
      </w:r>
    </w:p>
    <w:p w14:paraId="00317138" w14:textId="77777777" w:rsidR="00297617" w:rsidRPr="00297617" w:rsidRDefault="00297617" w:rsidP="000B23BE">
      <w:pPr>
        <w:shd w:val="clear" w:color="auto" w:fill="FFFFFF"/>
        <w:rPr>
          <w:rFonts w:ascii="Arial" w:hAnsi="Arial" w:cs="Arial"/>
          <w:color w:val="222222"/>
        </w:rPr>
      </w:pPr>
      <w:r w:rsidRPr="00F93D01">
        <w:rPr>
          <w:rFonts w:ascii="Arial" w:hAnsi="Arial" w:cs="Arial"/>
          <w:b/>
          <w:color w:val="222222"/>
          <w:u w:val="single"/>
        </w:rPr>
        <w:t>Extended Care</w:t>
      </w:r>
      <w:r w:rsidR="00F93D01" w:rsidRPr="00F93D01">
        <w:rPr>
          <w:rFonts w:ascii="Arial" w:hAnsi="Arial" w:cs="Arial"/>
          <w:b/>
          <w:color w:val="222222"/>
          <w:u w:val="single"/>
        </w:rPr>
        <w:t xml:space="preserve"> </w:t>
      </w:r>
      <w:r w:rsidR="00F93D01" w:rsidRPr="00F93D01">
        <w:rPr>
          <w:rFonts w:ascii="Arial" w:hAnsi="Arial" w:cs="Arial"/>
          <w:b/>
          <w:color w:val="222222"/>
        </w:rPr>
        <w:t>(</w:t>
      </w:r>
      <w:r w:rsidR="00F93D01" w:rsidRPr="00F93D01">
        <w:rPr>
          <w:rFonts w:ascii="Arial" w:hAnsi="Arial" w:cs="Arial"/>
          <w:b/>
          <w:i/>
          <w:color w:val="222222"/>
        </w:rPr>
        <w:t>Over 10 Hours</w:t>
      </w:r>
      <w:r w:rsidR="00F93D01" w:rsidRPr="00F93D01">
        <w:rPr>
          <w:rFonts w:ascii="Arial" w:hAnsi="Arial" w:cs="Arial"/>
          <w:b/>
          <w:color w:val="222222"/>
        </w:rPr>
        <w:t>)</w:t>
      </w:r>
      <w:r w:rsidR="00F93D01">
        <w:rPr>
          <w:rFonts w:ascii="Arial" w:hAnsi="Arial" w:cs="Arial"/>
          <w:color w:val="222222"/>
        </w:rPr>
        <w:t>:</w:t>
      </w:r>
      <w:r w:rsidRPr="00297617">
        <w:rPr>
          <w:rFonts w:ascii="Arial" w:hAnsi="Arial" w:cs="Arial"/>
          <w:color w:val="222222"/>
        </w:rPr>
        <w:t xml:space="preserve"> </w:t>
      </w:r>
    </w:p>
    <w:p w14:paraId="03D12546" w14:textId="7AF06D1B" w:rsidR="00FA798B" w:rsidRPr="00297617" w:rsidRDefault="00297617" w:rsidP="00FA798B">
      <w:pPr>
        <w:spacing w:after="0" w:line="240" w:lineRule="auto"/>
        <w:rPr>
          <w:rFonts w:ascii="Arial" w:hAnsi="Arial" w:cs="Arial"/>
        </w:rPr>
      </w:pPr>
      <w:r w:rsidRPr="00297617">
        <w:rPr>
          <w:rFonts w:ascii="Arial" w:hAnsi="Arial" w:cs="Arial"/>
        </w:rPr>
        <w:t>___ Infants: $2</w:t>
      </w:r>
      <w:r w:rsidR="008A2E93">
        <w:rPr>
          <w:rFonts w:ascii="Arial" w:hAnsi="Arial" w:cs="Arial"/>
        </w:rPr>
        <w:t>3</w:t>
      </w:r>
      <w:r w:rsidRPr="00297617">
        <w:rPr>
          <w:rFonts w:ascii="Arial" w:hAnsi="Arial" w:cs="Arial"/>
        </w:rPr>
        <w:t>0/Weekly $9</w:t>
      </w:r>
      <w:r w:rsidR="008A2E93">
        <w:rPr>
          <w:rFonts w:ascii="Arial" w:hAnsi="Arial" w:cs="Arial"/>
        </w:rPr>
        <w:t>97</w:t>
      </w:r>
      <w:r w:rsidRPr="00297617">
        <w:rPr>
          <w:rFonts w:ascii="Arial" w:hAnsi="Arial" w:cs="Arial"/>
        </w:rPr>
        <w:t>/Monthly                                  ___ Older Infants: $2</w:t>
      </w:r>
      <w:r w:rsidR="00CF7DD9">
        <w:rPr>
          <w:rFonts w:ascii="Arial" w:hAnsi="Arial" w:cs="Arial"/>
        </w:rPr>
        <w:t>2</w:t>
      </w:r>
      <w:r w:rsidRPr="00297617">
        <w:rPr>
          <w:rFonts w:ascii="Arial" w:hAnsi="Arial" w:cs="Arial"/>
        </w:rPr>
        <w:t>5/Weekly $</w:t>
      </w:r>
      <w:r w:rsidR="00CF7DD9">
        <w:rPr>
          <w:rFonts w:ascii="Arial" w:hAnsi="Arial" w:cs="Arial"/>
        </w:rPr>
        <w:t>975</w:t>
      </w:r>
      <w:r w:rsidRPr="00297617">
        <w:rPr>
          <w:rFonts w:ascii="Arial" w:hAnsi="Arial" w:cs="Arial"/>
        </w:rPr>
        <w:t>/Monthly</w:t>
      </w:r>
    </w:p>
    <w:p w14:paraId="098F9D31" w14:textId="77777777" w:rsidR="00297617" w:rsidRPr="00297617" w:rsidRDefault="00297617" w:rsidP="00FA798B">
      <w:pPr>
        <w:spacing w:after="0" w:line="240" w:lineRule="auto"/>
        <w:rPr>
          <w:rFonts w:ascii="Arial" w:hAnsi="Arial" w:cs="Arial"/>
        </w:rPr>
      </w:pPr>
    </w:p>
    <w:p w14:paraId="658E0979" w14:textId="1A0C7C98" w:rsidR="00297617" w:rsidRPr="00297617" w:rsidRDefault="00297617" w:rsidP="00FA798B">
      <w:pPr>
        <w:spacing w:after="0" w:line="240" w:lineRule="auto"/>
        <w:rPr>
          <w:rFonts w:ascii="Arial" w:hAnsi="Arial" w:cs="Arial"/>
        </w:rPr>
      </w:pPr>
      <w:r w:rsidRPr="00297617">
        <w:rPr>
          <w:rFonts w:ascii="Arial" w:hAnsi="Arial" w:cs="Arial"/>
        </w:rPr>
        <w:t>___ Toddlers: $2</w:t>
      </w:r>
      <w:r w:rsidR="00CF7DD9">
        <w:rPr>
          <w:rFonts w:ascii="Arial" w:hAnsi="Arial" w:cs="Arial"/>
        </w:rPr>
        <w:t>2</w:t>
      </w:r>
      <w:r w:rsidR="000B1E37">
        <w:rPr>
          <w:rFonts w:ascii="Arial" w:hAnsi="Arial" w:cs="Arial"/>
        </w:rPr>
        <w:t>0</w:t>
      </w:r>
      <w:r w:rsidRPr="00297617">
        <w:rPr>
          <w:rFonts w:ascii="Arial" w:hAnsi="Arial" w:cs="Arial"/>
        </w:rPr>
        <w:t>/Weekly $</w:t>
      </w:r>
      <w:r w:rsidR="000B1E37">
        <w:rPr>
          <w:rFonts w:ascii="Arial" w:hAnsi="Arial" w:cs="Arial"/>
        </w:rPr>
        <w:t>9</w:t>
      </w:r>
      <w:r w:rsidR="00CF7DD9">
        <w:rPr>
          <w:rFonts w:ascii="Arial" w:hAnsi="Arial" w:cs="Arial"/>
        </w:rPr>
        <w:t>53</w:t>
      </w:r>
      <w:r w:rsidRPr="00297617">
        <w:rPr>
          <w:rFonts w:ascii="Arial" w:hAnsi="Arial" w:cs="Arial"/>
        </w:rPr>
        <w:t xml:space="preserve"> Monthly                               ____ Pre-K $</w:t>
      </w:r>
      <w:r w:rsidR="000B1E37">
        <w:rPr>
          <w:rFonts w:ascii="Arial" w:hAnsi="Arial" w:cs="Arial"/>
        </w:rPr>
        <w:t>2</w:t>
      </w:r>
      <w:r w:rsidR="00CF7DD9">
        <w:rPr>
          <w:rFonts w:ascii="Arial" w:hAnsi="Arial" w:cs="Arial"/>
        </w:rPr>
        <w:t>15</w:t>
      </w:r>
      <w:r w:rsidRPr="00297617">
        <w:rPr>
          <w:rFonts w:ascii="Arial" w:hAnsi="Arial" w:cs="Arial"/>
        </w:rPr>
        <w:t>/Weekly $</w:t>
      </w:r>
      <w:r w:rsidR="00CF7DD9">
        <w:rPr>
          <w:rFonts w:ascii="Arial" w:hAnsi="Arial" w:cs="Arial"/>
        </w:rPr>
        <w:t>932</w:t>
      </w:r>
      <w:r w:rsidRPr="00297617">
        <w:rPr>
          <w:rFonts w:ascii="Arial" w:hAnsi="Arial" w:cs="Arial"/>
        </w:rPr>
        <w:t xml:space="preserve">/Monthly </w:t>
      </w:r>
    </w:p>
    <w:p w14:paraId="150E421C" w14:textId="77777777" w:rsidR="00AC60E5" w:rsidRDefault="00AC60E5" w:rsidP="00EB436C">
      <w:pPr>
        <w:spacing w:after="0" w:line="240" w:lineRule="auto"/>
      </w:pPr>
    </w:p>
    <w:p w14:paraId="5F0AF18E" w14:textId="77777777" w:rsidR="00297617" w:rsidRDefault="00297617" w:rsidP="00EB436C">
      <w:pPr>
        <w:spacing w:after="0" w:line="240" w:lineRule="auto"/>
      </w:pPr>
    </w:p>
    <w:p w14:paraId="41E1B611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  <w:r w:rsidRPr="00297617">
        <w:rPr>
          <w:rFonts w:ascii="Arial" w:hAnsi="Arial" w:cs="Arial"/>
        </w:rPr>
        <w:t>Please list your drop-off and pick-up times</w:t>
      </w:r>
      <w:r>
        <w:rPr>
          <w:rFonts w:ascii="Arial" w:hAnsi="Arial" w:cs="Arial"/>
        </w:rPr>
        <w:t>:</w:t>
      </w:r>
    </w:p>
    <w:p w14:paraId="0B129015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</w:p>
    <w:p w14:paraId="622E2A4D" w14:textId="77777777" w:rsidR="00297617" w:rsidRDefault="00297617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Drop Off: ______________________   Pickup: __________________________</w:t>
      </w:r>
    </w:p>
    <w:p w14:paraId="2019C06A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16F76054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32EEDD98" w14:textId="77777777" w:rsidR="008A2E93" w:rsidRDefault="000B1E37" w:rsidP="000B1E37">
      <w:pPr>
        <w:spacing w:after="0" w:line="240" w:lineRule="auto"/>
        <w:rPr>
          <w:rFonts w:ascii="Arial" w:hAnsi="Arial" w:cs="Arial"/>
          <w:b/>
          <w:bCs/>
          <w:iCs/>
        </w:rPr>
      </w:pPr>
      <w:r w:rsidRPr="008A2E93">
        <w:rPr>
          <w:rFonts w:ascii="Arial" w:hAnsi="Arial" w:cs="Arial"/>
          <w:b/>
          <w:bCs/>
          <w:iCs/>
        </w:rPr>
        <w:t xml:space="preserve">Annual Registration Fee is $150 per child.         </w:t>
      </w:r>
      <w:r w:rsidR="008A2E93">
        <w:rPr>
          <w:rFonts w:ascii="Arial" w:hAnsi="Arial" w:cs="Arial"/>
          <w:b/>
          <w:bCs/>
          <w:iCs/>
        </w:rPr>
        <w:t xml:space="preserve">                                                      Payment Made: _______</w:t>
      </w:r>
      <w:r w:rsidRPr="008A2E93">
        <w:rPr>
          <w:rFonts w:ascii="Arial" w:hAnsi="Arial" w:cs="Arial"/>
          <w:b/>
          <w:bCs/>
          <w:iCs/>
        </w:rPr>
        <w:t xml:space="preserve">   </w:t>
      </w:r>
    </w:p>
    <w:p w14:paraId="6F138889" w14:textId="77777777" w:rsidR="008A2E93" w:rsidRDefault="008A2E93" w:rsidP="008A2E93">
      <w:pPr>
        <w:spacing w:after="0" w:line="240" w:lineRule="auto"/>
        <w:rPr>
          <w:rFonts w:ascii="Arial" w:hAnsi="Arial" w:cs="Arial"/>
          <w:b/>
          <w:bCs/>
          <w:iCs/>
        </w:rPr>
      </w:pPr>
    </w:p>
    <w:p w14:paraId="2F45666C" w14:textId="4BB3223A" w:rsidR="008A2E93" w:rsidRDefault="000B1E37" w:rsidP="008A2E93">
      <w:pPr>
        <w:spacing w:after="0" w:line="240" w:lineRule="auto"/>
        <w:rPr>
          <w:rFonts w:ascii="Arial" w:hAnsi="Arial" w:cs="Arial"/>
          <w:i/>
        </w:rPr>
      </w:pPr>
      <w:r w:rsidRPr="008A2E93">
        <w:rPr>
          <w:rFonts w:ascii="Arial" w:hAnsi="Arial" w:cs="Arial"/>
          <w:b/>
          <w:bCs/>
          <w:iCs/>
        </w:rPr>
        <w:t xml:space="preserve"> </w:t>
      </w:r>
      <w:r w:rsidR="008A2E93" w:rsidRPr="00F93D01">
        <w:rPr>
          <w:rFonts w:ascii="Arial" w:hAnsi="Arial" w:cs="Arial"/>
          <w:i/>
        </w:rPr>
        <w:t>Please sign below, stating that you have read and understand the Parent Handbook posted on our website.</w:t>
      </w:r>
    </w:p>
    <w:p w14:paraId="147711D5" w14:textId="77777777" w:rsidR="008A2E93" w:rsidRPr="00F93D01" w:rsidRDefault="008A2E93" w:rsidP="008A2E93">
      <w:pPr>
        <w:spacing w:after="0" w:line="240" w:lineRule="auto"/>
        <w:rPr>
          <w:rFonts w:ascii="Arial" w:hAnsi="Arial" w:cs="Arial"/>
          <w:i/>
        </w:rPr>
      </w:pPr>
    </w:p>
    <w:p w14:paraId="7D7B30A4" w14:textId="36F3CEA1" w:rsidR="00F93D01" w:rsidRPr="008A2E93" w:rsidRDefault="000B1E37" w:rsidP="000B1E37">
      <w:pPr>
        <w:spacing w:after="0" w:line="240" w:lineRule="auto"/>
        <w:rPr>
          <w:rFonts w:ascii="Arial" w:hAnsi="Arial" w:cs="Arial"/>
          <w:iCs/>
        </w:rPr>
      </w:pPr>
      <w:r w:rsidRPr="008A2E93">
        <w:rPr>
          <w:rFonts w:ascii="Arial" w:hAnsi="Arial" w:cs="Arial"/>
          <w:b/>
          <w:bCs/>
          <w:iCs/>
        </w:rPr>
        <w:t xml:space="preserve">                              </w:t>
      </w:r>
    </w:p>
    <w:p w14:paraId="7A060580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</w:p>
    <w:p w14:paraId="540DFE81" w14:textId="77777777" w:rsidR="00F93D01" w:rsidRDefault="00F93D01" w:rsidP="00EB436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X_________________________________________________________________________ Date:_________</w:t>
      </w:r>
    </w:p>
    <w:p w14:paraId="37E97035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118276D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551540C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2B6256F4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76AE8782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20918143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0918A4B6" w14:textId="77777777" w:rsidR="00D5676C" w:rsidRDefault="00D5676C" w:rsidP="00EB436C">
      <w:pPr>
        <w:spacing w:after="0" w:line="240" w:lineRule="auto"/>
        <w:rPr>
          <w:rFonts w:ascii="Arial" w:hAnsi="Arial" w:cs="Arial"/>
        </w:rPr>
      </w:pPr>
    </w:p>
    <w:p w14:paraId="11738488" w14:textId="1FFE7B0A" w:rsidR="00D5676C" w:rsidRPr="008A2E93" w:rsidRDefault="008A2E93" w:rsidP="008A2E9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56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                               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202</w:t>
      </w:r>
      <w:r w:rsidR="000B1E37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3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-202</w:t>
      </w:r>
      <w:r w:rsidR="000B1E37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>4</w:t>
      </w:r>
      <w:r w:rsidR="00D5676C" w:rsidRPr="008A2E93">
        <w:rPr>
          <w:rFonts w:ascii="Times New Roman" w:eastAsia="Times New Roman" w:hAnsi="Times New Roman" w:cs="Times New Roman"/>
          <w:b/>
          <w:color w:val="000000"/>
          <w:sz w:val="32"/>
          <w:szCs w:val="32"/>
          <w:highlight w:val="white"/>
        </w:rPr>
        <w:t xml:space="preserve"> Tuition Agreement</w:t>
      </w:r>
    </w:p>
    <w:p w14:paraId="17B0018B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40" w:lineRule="auto"/>
        <w:ind w:left="1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  <w:u w:val="single"/>
        </w:rPr>
        <w:t>*Please initial each statement*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37E472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This tuition agreement is a 52 week contract and is only canceled with a 2 week notice.</w:t>
      </w:r>
    </w:p>
    <w:p w14:paraId="3943D709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is due regardless of absence for illness, vacation, holidays, or weather closures,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A9D4424" w14:textId="2A143445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483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</w:t>
      </w:r>
      <w:r w:rsidR="007D7858">
        <w:rPr>
          <w:rFonts w:ascii="Times New Roman" w:eastAsia="Times New Roman" w:hAnsi="Times New Roman" w:cs="Times New Roman"/>
          <w:color w:val="000000"/>
          <w:sz w:val="24"/>
          <w:szCs w:val="24"/>
        </w:rPr>
        <w:t>Tuition is to be paid by the date given on the invoice to avoid late fees.</w:t>
      </w:r>
    </w:p>
    <w:p w14:paraId="7E4C0B0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____ Payments must be paid via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Brightwheel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 no checks or cash will be accepted.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650897A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payments are due in advance of services.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B6D721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3" w:right="197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If you are not signed up for extended day care, and exceed a 10 hour day, your account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will be charged $15 per day that it is exceeded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367BD3D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If you pick-up past the 10 hour window more than 3 times, while not being signed up for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extended day, your charges will change to extended day on the next statement.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DD3CC76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Late payment fees will be assessed at the rate of $10 per business day, based on your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agreed payment schedule.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157BC15" w14:textId="64260E03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 Tuition must be current for your child to attend.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0C1179" w14:textId="4F7A737C" w:rsidR="007D7858" w:rsidRDefault="007D7858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 Autopay is mandatory. Parents with CCAP or TIPS will only be billed for their copay.  </w:t>
      </w:r>
    </w:p>
    <w:p w14:paraId="4DD75D27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I agree to pay in the following manner: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A1D6DD1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Monthly (1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each month) </w:t>
      </w:r>
    </w:p>
    <w:p w14:paraId="360AE429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________ Bi-weekly (1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</w:rPr>
        <w:t xml:space="preserve">st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bscript"/>
        </w:rPr>
        <w:t>and 15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vertAlign w:val="superscript"/>
        </w:rPr>
        <w:t xml:space="preserve">th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of each month) </w:t>
      </w:r>
    </w:p>
    <w:p w14:paraId="5ADFCEB0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_______ Weekly (Friday before service)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7090EF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By initialing and signing this agreement, I understand and will follow these policies.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18F7864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Signature: 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0A4E53" w14:textId="77777777" w:rsid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Printed Name: ___________________________________________________</w:t>
      </w:r>
    </w:p>
    <w:p w14:paraId="4E6B9042" w14:textId="77777777" w:rsidR="00D5676C" w:rsidRPr="00D5676C" w:rsidRDefault="00D5676C" w:rsidP="00D567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Date: ____________________________</w:t>
      </w:r>
    </w:p>
    <w:p w14:paraId="0F8A001B" w14:textId="77777777" w:rsidR="00D5676C" w:rsidRPr="00297617" w:rsidRDefault="00D5676C" w:rsidP="00EB436C">
      <w:pPr>
        <w:spacing w:after="0" w:line="240" w:lineRule="auto"/>
        <w:rPr>
          <w:rFonts w:ascii="Arial" w:hAnsi="Arial" w:cs="Arial"/>
        </w:rPr>
      </w:pPr>
    </w:p>
    <w:sectPr w:rsidR="00D5676C" w:rsidRPr="00297617" w:rsidSect="00576A4E"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6131A" w14:textId="77777777" w:rsidR="00AE2106" w:rsidRDefault="00AE2106" w:rsidP="001F7467">
      <w:pPr>
        <w:spacing w:after="0" w:line="240" w:lineRule="auto"/>
      </w:pPr>
      <w:r>
        <w:separator/>
      </w:r>
    </w:p>
  </w:endnote>
  <w:endnote w:type="continuationSeparator" w:id="0">
    <w:p w14:paraId="3CFA9C17" w14:textId="77777777" w:rsidR="00AE2106" w:rsidRDefault="00AE2106" w:rsidP="001F7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647F" w14:textId="77777777" w:rsidR="00576A4E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8CD72F" wp14:editId="0227FFD8">
              <wp:simplePos x="0" y="0"/>
              <wp:positionH relativeFrom="column">
                <wp:posOffset>6524625</wp:posOffset>
              </wp:positionH>
              <wp:positionV relativeFrom="paragraph">
                <wp:posOffset>-686435</wp:posOffset>
              </wp:positionV>
              <wp:extent cx="461010" cy="781050"/>
              <wp:effectExtent l="0" t="0" r="0" b="635"/>
              <wp:wrapNone/>
              <wp:docPr id="11" name="Rectangle 5" descr="redflow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010" cy="7810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5616BF" id="Rectangle 5" o:spid="_x0000_s1026" alt="redflower" style="position:absolute;margin-left:513.75pt;margin-top:-54.05pt;width:36.3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" stroked="f">
              <v:fill r:id="rId2" o:title="redflower" recolor="t" rotate="t" type="fram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7314C" w14:textId="77777777" w:rsidR="00B62321" w:rsidRDefault="001A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03FAF5" wp14:editId="11BF7D12">
              <wp:simplePos x="0" y="0"/>
              <wp:positionH relativeFrom="column">
                <wp:posOffset>-209550</wp:posOffset>
              </wp:positionH>
              <wp:positionV relativeFrom="paragraph">
                <wp:posOffset>-1438910</wp:posOffset>
              </wp:positionV>
              <wp:extent cx="7286625" cy="1762125"/>
              <wp:effectExtent l="0" t="0" r="0" b="0"/>
              <wp:wrapNone/>
              <wp:docPr id="1" name="Rectangle 4" descr="FLOWER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86625" cy="176212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08C01C" id="Rectangle 4" o:spid="_x0000_s1026" alt="FLOWERS" style="position:absolute;margin-left:-16.5pt;margin-top:-113.3pt;width:57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" stroked="f">
              <v:fill r:id="rId2" o:title="FLOWERS" recolor="t" rotate="t" type="fram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F48F7" w14:textId="77777777" w:rsidR="00AE2106" w:rsidRDefault="00AE2106" w:rsidP="001F7467">
      <w:pPr>
        <w:spacing w:after="0" w:line="240" w:lineRule="auto"/>
      </w:pPr>
      <w:r>
        <w:separator/>
      </w:r>
    </w:p>
  </w:footnote>
  <w:footnote w:type="continuationSeparator" w:id="0">
    <w:p w14:paraId="5639B982" w14:textId="77777777" w:rsidR="00AE2106" w:rsidRDefault="00AE2106" w:rsidP="001F7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D004" w14:textId="77777777" w:rsidR="00576A4E" w:rsidRDefault="001A673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8EA5CF" wp14:editId="227BD3B7">
              <wp:simplePos x="0" y="0"/>
              <wp:positionH relativeFrom="column">
                <wp:posOffset>523875</wp:posOffset>
              </wp:positionH>
              <wp:positionV relativeFrom="paragraph">
                <wp:posOffset>-295275</wp:posOffset>
              </wp:positionV>
              <wp:extent cx="5734050" cy="1581150"/>
              <wp:effectExtent l="0" t="0" r="0" b="0"/>
              <wp:wrapNone/>
              <wp:docPr id="10" name="Rectangle 7" descr="SU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34050" cy="158115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FE63D6" id="Rectangle 7" o:spid="_x0000_s1026" alt="SUN" style="position:absolute;margin-left:41.25pt;margin-top:-23.25pt;width:451.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" stroked="f">
              <v:fill r:id="rId2" o:title="SUN" recolor="t" rotate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75D1FA" wp14:editId="5A0503AA">
              <wp:simplePos x="0" y="0"/>
              <wp:positionH relativeFrom="column">
                <wp:posOffset>-457200</wp:posOffset>
              </wp:positionH>
              <wp:positionV relativeFrom="paragraph">
                <wp:posOffset>-457200</wp:posOffset>
              </wp:positionV>
              <wp:extent cx="7772400" cy="1885950"/>
              <wp:effectExtent l="0" t="0" r="0" b="0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8859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1">
                              <a:lumMod val="100000"/>
                              <a:lumOff val="0"/>
                            </a:schemeClr>
                          </a:gs>
                          <a:gs pos="100000">
                            <a:srgbClr val="0774F7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E6D05" id="Rectangle 6" o:spid="_x0000_s1026" style="position:absolute;margin-left:-36pt;margin-top:-36pt;width:612pt;height:1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" fillcolor="white [3212]" stroked="f">
              <v:fill color2="#0774f7" rotate="t" focus="100%" type="gradient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D6A722B" wp14:editId="47AA9431">
              <wp:simplePos x="0" y="0"/>
              <wp:positionH relativeFrom="column">
                <wp:posOffset>-647700</wp:posOffset>
              </wp:positionH>
              <wp:positionV relativeFrom="paragraph">
                <wp:posOffset>933450</wp:posOffset>
              </wp:positionV>
              <wp:extent cx="8105775" cy="1228725"/>
              <wp:effectExtent l="0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5775" cy="1228725"/>
                        <a:chOff x="-300" y="1965"/>
                        <a:chExt cx="12765" cy="1935"/>
                      </a:xfrm>
                    </wpg:grpSpPr>
                    <wps:wsp>
                      <wps:cNvPr id="3" name="Oval 8"/>
                      <wps:cNvSpPr>
                        <a:spLocks noChangeArrowheads="1"/>
                      </wps:cNvSpPr>
                      <wps:spPr bwMode="auto">
                        <a:xfrm>
                          <a:off x="918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Oval 9"/>
                      <wps:cNvSpPr>
                        <a:spLocks noChangeArrowheads="1"/>
                      </wps:cNvSpPr>
                      <wps:spPr bwMode="auto">
                        <a:xfrm>
                          <a:off x="7125" y="220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Oval 10"/>
                      <wps:cNvSpPr>
                        <a:spLocks noChangeArrowheads="1"/>
                      </wps:cNvSpPr>
                      <wps:spPr bwMode="auto">
                        <a:xfrm>
                          <a:off x="6315" y="1965"/>
                          <a:ext cx="2445" cy="18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Oval 11"/>
                      <wps:cNvSpPr>
                        <a:spLocks noChangeArrowheads="1"/>
                      </wps:cNvSpPr>
                      <wps:spPr bwMode="auto">
                        <a:xfrm>
                          <a:off x="5340" y="2205"/>
                          <a:ext cx="2100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Oval 12"/>
                      <wps:cNvSpPr>
                        <a:spLocks noChangeArrowheads="1"/>
                      </wps:cNvSpPr>
                      <wps:spPr bwMode="auto">
                        <a:xfrm>
                          <a:off x="2100" y="2205"/>
                          <a:ext cx="403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Oval 13"/>
                      <wps:cNvSpPr>
                        <a:spLocks noChangeArrowheads="1"/>
                      </wps:cNvSpPr>
                      <wps:spPr bwMode="auto">
                        <a:xfrm>
                          <a:off x="-300" y="2085"/>
                          <a:ext cx="3285" cy="16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B968EF" id="Group 14" o:spid="_x0000_s1026" style="position:absolute;margin-left:-51pt;margin-top:73.5pt;width:638.25pt;height:96.75pt;z-index:251669504" coordorigin="-300,1965" coordsize="12765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">
              <v:oval id="Oval 8" o:spid="_x0000_s1027" style="position:absolute;left:9180;top:2085;width:32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5GcEA&#10;AADaAAAADwAAAGRycy9kb3ducmV2LnhtbESPzWrDMBCE74G+g9hCLqGRE0NT3CghpC30mh9y3lpb&#10;W9RaGUlx5LevCoEeh5n5hllvk+3EQD4YxwoW8wIEce204UbB+fTx9AIiRGSNnWNSMFKA7eZhssZK&#10;uxsfaDjGRmQIhwoVtDH2lZShbslimLueOHvfzluMWfpGao+3DLedXBbFs7RoOC+02NO+pfrneLUK&#10;hrO/JD8as+rHMn29le92hoVS08e0ewURKcX/8L39qRWU8Hcl3w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ieRnBAAAA2gAAAA8AAAAAAAAAAAAAAAAAmAIAAGRycy9kb3du&#10;cmV2LnhtbFBLBQYAAAAABAAEAPUAAACGAwAAAAA=&#10;" stroked="f"/>
              <v:oval id="Oval 9" o:spid="_x0000_s1028" style="position:absolute;left:7125;top:2205;width:32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hbcEA&#10;AADaAAAADwAAAGRycy9kb3ducmV2LnhtbESPQWsCMRSE7wX/Q3hCL0WzrVLL1iilreBVK56fm9fd&#10;0M3LkqRr9t8bQfA4zMw3zHKdbCt68sE4VvA8LUAQV04brhUcfjaTNxAhImtsHZOCgQKsV6OHJZba&#10;nXlH/T7WIkM4lKigibErpQxVQxbD1HXE2ft13mLM0tdSezxnuG3lS1G8SouG80KDHX02VP3t/62C&#10;/uCPyQ/GLLphlk5fs2/7hIVSj+P08Q4iUor38K291QrmcL2Sb4BcX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L4W3BAAAA2gAAAA8AAAAAAAAAAAAAAAAAmAIAAGRycy9kb3du&#10;cmV2LnhtbFBLBQYAAAAABAAEAPUAAACGAwAAAAA=&#10;" stroked="f"/>
              <v:oval id="Oval 10" o:spid="_x0000_s1029" style="position:absolute;left:6315;top:1965;width:2445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E9sEA&#10;AADaAAAADwAAAGRycy9kb3ducmV2LnhtbESPQWsCMRSE7wX/Q3hCL0WzrVjL1iilreBVK56fm9fd&#10;0M3LkqRr9t8bQfA4zMw3zHKdbCt68sE4VvA8LUAQV04brhUcfjaTNxAhImtsHZOCgQKsV6OHJZba&#10;nXlH/T7WIkM4lKigibErpQxVQxbD1HXE2ft13mLM0tdSezxnuG3lS1G8SouG80KDHX02VP3t/62C&#10;/uCPyQ/GLLphlk5fs2/7hIVSj+P08Q4iUor38K291QrmcL2Sb4BcX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RPbBAAAA2gAAAA8AAAAAAAAAAAAAAAAAmAIAAGRycy9kb3du&#10;cmV2LnhtbFBLBQYAAAAABAAEAPUAAACGAwAAAAA=&#10;" stroked="f"/>
              <v:oval id="Oval 11" o:spid="_x0000_s1030" style="position:absolute;left:5340;top:2205;width:210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agcAA&#10;AADaAAAADwAAAGRycy9kb3ducmV2LnhtbESPQWsCMRSE74L/IbyCF9FsK1jZGkVqBa+14vm5ed0N&#10;3bwsSVyz/94UCj0OM/MNs94m24qefDCOFTzPCxDEldOGawXnr8NsBSJEZI2tY1IwUIDtZjxaY6nd&#10;nT+pP8VaZAiHEhU0MXallKFqyGKYu444e9/OW4xZ+lpqj/cMt618KYqltGg4LzTY0XtD1c/pZhX0&#10;Z39JfjDmtRsW6bpffNgpFkpNntLuDUSkFP/Df+2jVrCE3yv5Bs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XagcAAAADaAAAADwAAAAAAAAAAAAAAAACYAgAAZHJzL2Rvd25y&#10;ZXYueG1sUEsFBgAAAAAEAAQA9QAAAIUDAAAAAA==&#10;" stroked="f"/>
              <v:oval id="Oval 12" o:spid="_x0000_s1031" style="position:absolute;left:2100;top:2205;width:403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/GsEA&#10;AADaAAAADwAAAGRycy9kb3ducmV2LnhtbESPT2sCMRTE7wW/Q3hCL0WzrVBlNYr4B3qtlZ6fm+du&#10;cPOyJOma/famUOhxmJnfMKtNsq3oyQfjWMHrtABBXDltuFZw/jpOFiBCRNbYOiYFAwXYrEdPKyy1&#10;u/Mn9adYiwzhUKKCJsaulDJUDVkMU9cRZ+/qvMWYpa+l9njPcNvKt6J4lxYN54UGO9o1VN1OP1ZB&#10;f/bfyQ/GzLthli772cG+YKHU8zhtlyAipfgf/mt/aAVz+L2Sb4B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ZfxrBAAAA2gAAAA8AAAAAAAAAAAAAAAAAmAIAAGRycy9kb3du&#10;cmV2LnhtbFBLBQYAAAAABAAEAPUAAACGAwAAAAA=&#10;" stroked="f"/>
              <v:oval id="Oval 13" o:spid="_x0000_s1032" style="position:absolute;left:-300;top:2085;width:328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raL4A&#10;AADaAAAADwAAAGRycy9kb3ducmV2LnhtbERPz2vCMBS+D/Y/hDfwMjTdhG3UpjLmBK9zsvOzebZh&#10;zUtJYk3/e3MQPH58v6t1sr0YyQfjWMHLogBB3DhtuFVw+N3OP0CEiKyxd0wKJgqwrh8fKiy1u/AP&#10;jfvYihzCoUQFXYxDKWVoOrIYFm4gztzJeYsxQ99K7fGSw20vX4viTVo0nBs6HOiro+Z/f7YKxoP/&#10;S34y5n2Ylum4WX7bZyyUmj2lzxWISCnexTf3TivIW/OVfANkf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G62i+AAAA2gAAAA8AAAAAAAAAAAAAAAAAmAIAAGRycy9kb3ducmV2&#10;LnhtbFBLBQYAAAAABAAEAPUAAACDAwAAAAA=&#10;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148A8"/>
    <w:multiLevelType w:val="hybridMultilevel"/>
    <w:tmpl w:val="970AE196"/>
    <w:lvl w:ilvl="0" w:tplc="B82E751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B1341D0"/>
    <w:multiLevelType w:val="hybridMultilevel"/>
    <w:tmpl w:val="1EE8FDE6"/>
    <w:lvl w:ilvl="0" w:tplc="ECECB758"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32180"/>
    <w:multiLevelType w:val="multilevel"/>
    <w:tmpl w:val="EC0E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B97782"/>
    <w:multiLevelType w:val="hybridMultilevel"/>
    <w:tmpl w:val="E6E20F48"/>
    <w:lvl w:ilvl="0" w:tplc="4918B56E">
      <w:numFmt w:val="bullet"/>
      <w:lvlText w:val="-"/>
      <w:lvlJc w:val="left"/>
      <w:pPr>
        <w:ind w:left="108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253510"/>
    <w:multiLevelType w:val="multilevel"/>
    <w:tmpl w:val="D87A5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EF0B14"/>
    <w:multiLevelType w:val="multilevel"/>
    <w:tmpl w:val="5CC2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59403922">
    <w:abstractNumId w:val="0"/>
  </w:num>
  <w:num w:numId="2" w16cid:durableId="1497070187">
    <w:abstractNumId w:val="3"/>
  </w:num>
  <w:num w:numId="3" w16cid:durableId="263618063">
    <w:abstractNumId w:val="1"/>
  </w:num>
  <w:num w:numId="4" w16cid:durableId="1273320708">
    <w:abstractNumId w:val="4"/>
  </w:num>
  <w:num w:numId="5" w16cid:durableId="712534669">
    <w:abstractNumId w:val="2"/>
  </w:num>
  <w:num w:numId="6" w16cid:durableId="49387989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B5F"/>
    <w:rsid w:val="000434B3"/>
    <w:rsid w:val="00065B02"/>
    <w:rsid w:val="000919F9"/>
    <w:rsid w:val="00092965"/>
    <w:rsid w:val="0009332F"/>
    <w:rsid w:val="000936EB"/>
    <w:rsid w:val="000B1E37"/>
    <w:rsid w:val="000B23BE"/>
    <w:rsid w:val="000C7163"/>
    <w:rsid w:val="000D463F"/>
    <w:rsid w:val="00122600"/>
    <w:rsid w:val="0013731A"/>
    <w:rsid w:val="00160DD6"/>
    <w:rsid w:val="00173B3A"/>
    <w:rsid w:val="00175AB7"/>
    <w:rsid w:val="001A6730"/>
    <w:rsid w:val="001C0BC9"/>
    <w:rsid w:val="001C29F5"/>
    <w:rsid w:val="001E5A18"/>
    <w:rsid w:val="001E711F"/>
    <w:rsid w:val="001F5ECD"/>
    <w:rsid w:val="001F7467"/>
    <w:rsid w:val="002041D5"/>
    <w:rsid w:val="0025006D"/>
    <w:rsid w:val="002535DB"/>
    <w:rsid w:val="00256AC7"/>
    <w:rsid w:val="00276868"/>
    <w:rsid w:val="00297617"/>
    <w:rsid w:val="002C2AFF"/>
    <w:rsid w:val="002E625B"/>
    <w:rsid w:val="0030035F"/>
    <w:rsid w:val="00314E65"/>
    <w:rsid w:val="00341BF9"/>
    <w:rsid w:val="00342748"/>
    <w:rsid w:val="00351086"/>
    <w:rsid w:val="00351231"/>
    <w:rsid w:val="00373919"/>
    <w:rsid w:val="0038119C"/>
    <w:rsid w:val="00393DE0"/>
    <w:rsid w:val="003B696D"/>
    <w:rsid w:val="003E7E4D"/>
    <w:rsid w:val="004A740A"/>
    <w:rsid w:val="004C5A06"/>
    <w:rsid w:val="004E4F32"/>
    <w:rsid w:val="004F32BB"/>
    <w:rsid w:val="004F5044"/>
    <w:rsid w:val="00512D0B"/>
    <w:rsid w:val="0051562A"/>
    <w:rsid w:val="0054283A"/>
    <w:rsid w:val="00551A2B"/>
    <w:rsid w:val="005622A6"/>
    <w:rsid w:val="005676A2"/>
    <w:rsid w:val="00571B5F"/>
    <w:rsid w:val="00576A4E"/>
    <w:rsid w:val="005A1B9A"/>
    <w:rsid w:val="005A5A06"/>
    <w:rsid w:val="005B4A36"/>
    <w:rsid w:val="005F64E7"/>
    <w:rsid w:val="005F7DC3"/>
    <w:rsid w:val="00605061"/>
    <w:rsid w:val="00655071"/>
    <w:rsid w:val="00684E24"/>
    <w:rsid w:val="00691B83"/>
    <w:rsid w:val="0069722A"/>
    <w:rsid w:val="006B4A6C"/>
    <w:rsid w:val="006D1C81"/>
    <w:rsid w:val="006D3D5B"/>
    <w:rsid w:val="006D4D68"/>
    <w:rsid w:val="0070735F"/>
    <w:rsid w:val="00723AE1"/>
    <w:rsid w:val="00727A13"/>
    <w:rsid w:val="0074503F"/>
    <w:rsid w:val="00764A09"/>
    <w:rsid w:val="00771C74"/>
    <w:rsid w:val="007838AB"/>
    <w:rsid w:val="00783F2D"/>
    <w:rsid w:val="0079309A"/>
    <w:rsid w:val="007D6D6E"/>
    <w:rsid w:val="007D7858"/>
    <w:rsid w:val="007E0D4D"/>
    <w:rsid w:val="00840BE4"/>
    <w:rsid w:val="00844237"/>
    <w:rsid w:val="008505DB"/>
    <w:rsid w:val="00893132"/>
    <w:rsid w:val="008A2E93"/>
    <w:rsid w:val="00900CA5"/>
    <w:rsid w:val="009048A6"/>
    <w:rsid w:val="00912402"/>
    <w:rsid w:val="009415E3"/>
    <w:rsid w:val="00955220"/>
    <w:rsid w:val="0096325C"/>
    <w:rsid w:val="00975E55"/>
    <w:rsid w:val="009854BD"/>
    <w:rsid w:val="009A66F1"/>
    <w:rsid w:val="009B34A0"/>
    <w:rsid w:val="009B4314"/>
    <w:rsid w:val="009B44C2"/>
    <w:rsid w:val="009C69C0"/>
    <w:rsid w:val="00A0682E"/>
    <w:rsid w:val="00A106F8"/>
    <w:rsid w:val="00A179D7"/>
    <w:rsid w:val="00AA799C"/>
    <w:rsid w:val="00AC60E5"/>
    <w:rsid w:val="00AE2106"/>
    <w:rsid w:val="00AF4A90"/>
    <w:rsid w:val="00B14474"/>
    <w:rsid w:val="00B208C9"/>
    <w:rsid w:val="00B51663"/>
    <w:rsid w:val="00B62321"/>
    <w:rsid w:val="00B71F08"/>
    <w:rsid w:val="00B82D8A"/>
    <w:rsid w:val="00BA08C0"/>
    <w:rsid w:val="00BE30DD"/>
    <w:rsid w:val="00C168D3"/>
    <w:rsid w:val="00C502EA"/>
    <w:rsid w:val="00C81C7B"/>
    <w:rsid w:val="00C83D71"/>
    <w:rsid w:val="00CA3A72"/>
    <w:rsid w:val="00CB32D8"/>
    <w:rsid w:val="00CB35BE"/>
    <w:rsid w:val="00CC5ED0"/>
    <w:rsid w:val="00CE2D88"/>
    <w:rsid w:val="00CF6772"/>
    <w:rsid w:val="00CF7DD9"/>
    <w:rsid w:val="00D0503A"/>
    <w:rsid w:val="00D1283D"/>
    <w:rsid w:val="00D17C3C"/>
    <w:rsid w:val="00D213DE"/>
    <w:rsid w:val="00D313CC"/>
    <w:rsid w:val="00D43623"/>
    <w:rsid w:val="00D5676C"/>
    <w:rsid w:val="00D65AF9"/>
    <w:rsid w:val="00D70DB1"/>
    <w:rsid w:val="00DE2A92"/>
    <w:rsid w:val="00DF0DAA"/>
    <w:rsid w:val="00E14693"/>
    <w:rsid w:val="00E17EE7"/>
    <w:rsid w:val="00E3112F"/>
    <w:rsid w:val="00E34B22"/>
    <w:rsid w:val="00E4348A"/>
    <w:rsid w:val="00E52A1E"/>
    <w:rsid w:val="00E60CCD"/>
    <w:rsid w:val="00E61480"/>
    <w:rsid w:val="00E66C03"/>
    <w:rsid w:val="00E76226"/>
    <w:rsid w:val="00EA653E"/>
    <w:rsid w:val="00EA6D74"/>
    <w:rsid w:val="00EB2454"/>
    <w:rsid w:val="00EB436C"/>
    <w:rsid w:val="00ED0422"/>
    <w:rsid w:val="00ED7DC2"/>
    <w:rsid w:val="00EE5702"/>
    <w:rsid w:val="00EF30A0"/>
    <w:rsid w:val="00F0521A"/>
    <w:rsid w:val="00F22E9A"/>
    <w:rsid w:val="00F23CA8"/>
    <w:rsid w:val="00F51A2C"/>
    <w:rsid w:val="00F62C70"/>
    <w:rsid w:val="00F64D7D"/>
    <w:rsid w:val="00F735C4"/>
    <w:rsid w:val="00F93D01"/>
    <w:rsid w:val="00FA798B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71C5D"/>
  <w15:docId w15:val="{C0129BE2-2AFD-4559-99E5-49C23EA6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7467"/>
  </w:style>
  <w:style w:type="paragraph" w:styleId="Footer">
    <w:name w:val="footer"/>
    <w:basedOn w:val="Normal"/>
    <w:link w:val="FooterChar"/>
    <w:uiPriority w:val="99"/>
    <w:unhideWhenUsed/>
    <w:rsid w:val="001F74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7467"/>
  </w:style>
  <w:style w:type="paragraph" w:styleId="BalloonText">
    <w:name w:val="Balloon Text"/>
    <w:basedOn w:val="Normal"/>
    <w:link w:val="BalloonTextChar"/>
    <w:uiPriority w:val="99"/>
    <w:semiHidden/>
    <w:unhideWhenUsed/>
    <w:rsid w:val="0057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41D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7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0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7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1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03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71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3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e\AppData\Local\Temp\TS03000499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E96BDAA-0265-4A4A-B5F2-8879DB527A8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22306E-D750-4B62-ADEF-B867743859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TS030004991</Template>
  <TotalTime>36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</dc:creator>
  <cp:lastModifiedBy>Brent Dove</cp:lastModifiedBy>
  <cp:revision>5</cp:revision>
  <cp:lastPrinted>2022-03-18T17:03:00Z</cp:lastPrinted>
  <dcterms:created xsi:type="dcterms:W3CDTF">2023-03-10T17:49:00Z</dcterms:created>
  <dcterms:modified xsi:type="dcterms:W3CDTF">2023-06-23T21:56:00Z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TC300049919990</vt:lpwstr>
  </property>
</Properties>
</file>